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Toc198881190" w:displacedByCustomXml="next"/>
    <w:bookmarkStart w:id="1" w:name="_Toc198880872" w:displacedByCustomXml="next"/>
    <w:sdt>
      <w:sdtPr>
        <w:rPr>
          <w:rFonts w:ascii="Arial" w:hAnsi="Arial" w:cstheme="minorBidi"/>
          <w:b w:val="0"/>
          <w:bCs w:val="0"/>
          <w:color w:val="0042C7" w:themeColor="text1" w:themeTint="BF"/>
          <w:sz w:val="24"/>
          <w:szCs w:val="24"/>
          <w:shd w:val="clear" w:color="auto" w:fill="FFFFFF"/>
        </w:rPr>
        <w:id w:val="677318158"/>
        <w:docPartObj>
          <w:docPartGallery w:val="Cover Pages"/>
          <w:docPartUnique/>
        </w:docPartObj>
      </w:sdtPr>
      <w:sdtEndPr>
        <w:rPr>
          <w:rFonts w:ascii="Atkinson Hyperlegible" w:hAnsi="Atkinson Hyperlegible"/>
          <w:color w:val="49555F"/>
          <w:szCs w:val="22"/>
        </w:rPr>
      </w:sdtEndPr>
      <w:sdtContent>
        <w:p w14:paraId="74355D2F" w14:textId="77777777" w:rsidR="00814FF7" w:rsidRPr="00AD7FC4" w:rsidRDefault="007C225F" w:rsidP="004C7DBC">
          <w:pPr>
            <w:pStyle w:val="Ttulo1"/>
            <w:rPr>
              <w:sz w:val="80"/>
              <w:szCs w:val="80"/>
            </w:rPr>
          </w:pPr>
          <w:r>
            <w:rPr>
              <w:sz w:val="80"/>
              <w:szCs w:val="80"/>
            </w:rPr>
            <w:t>Informe de</w:t>
          </w:r>
          <w:r w:rsidR="00066BC9">
            <w:rPr>
              <w:sz w:val="80"/>
              <w:szCs w:val="80"/>
            </w:rPr>
            <w:t xml:space="preserve"> </w:t>
          </w:r>
          <w:bookmarkEnd w:id="1"/>
          <w:bookmarkEnd w:id="0"/>
          <w:r w:rsidR="00066BC9">
            <w:rPr>
              <w:sz w:val="80"/>
              <w:szCs w:val="80"/>
            </w:rPr>
            <w:t>acreditación</w:t>
          </w:r>
        </w:p>
        <w:p w14:paraId="3E44C9B6" w14:textId="35E768E1" w:rsidR="003E0C99" w:rsidRPr="00AA4F00" w:rsidRDefault="00916BB0" w:rsidP="00346FCF">
          <w:pPr>
            <w:pStyle w:val="Subttuloportada"/>
          </w:pPr>
          <w:r>
            <w:t>Adif.es</w:t>
          </w:r>
        </w:p>
        <w:p w14:paraId="6FFB2BD9" w14:textId="07A168DC" w:rsidR="004C7DBC" w:rsidRDefault="00916BB0" w:rsidP="00B06802">
          <w:pPr>
            <w:pStyle w:val="PRRAFO"/>
            <w:rPr>
              <w:color w:val="1F2228"/>
              <w:sz w:val="40"/>
              <w:szCs w:val="40"/>
            </w:rPr>
          </w:pPr>
          <w:r>
            <w:rPr>
              <w:noProof/>
              <w:color w:val="1F2228"/>
              <w:sz w:val="40"/>
              <w:szCs w:val="40"/>
            </w:rPr>
            <w:drawing>
              <wp:inline distT="0" distB="0" distL="0" distR="0" wp14:anchorId="56407A4A" wp14:editId="7415FF3F">
                <wp:extent cx="942975" cy="285750"/>
                <wp:effectExtent l="0" t="0" r="9525" b="0"/>
                <wp:docPr id="47859308"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308" name="Gráfico 47859308"/>
                        <pic:cNvPicPr/>
                      </pic:nvPicPr>
                      <pic:blipFill>
                        <a:blip r:embed="rId11">
                          <a:extLst>
                            <a:ext uri="{96DAC541-7B7A-43D3-8B79-37D633B846F1}">
                              <asvg:svgBlip xmlns:asvg="http://schemas.microsoft.com/office/drawing/2016/SVG/main" r:embed="rId12"/>
                            </a:ext>
                          </a:extLst>
                        </a:blip>
                        <a:stretch>
                          <a:fillRect/>
                        </a:stretch>
                      </pic:blipFill>
                      <pic:spPr>
                        <a:xfrm>
                          <a:off x="0" y="0"/>
                          <a:ext cx="942975" cy="285750"/>
                        </a:xfrm>
                        <a:prstGeom prst="rect">
                          <a:avLst/>
                        </a:prstGeom>
                      </pic:spPr>
                    </pic:pic>
                  </a:graphicData>
                </a:graphic>
              </wp:inline>
            </w:drawing>
          </w:r>
        </w:p>
        <w:p w14:paraId="11CE10C8" w14:textId="15594688" w:rsidR="006453CC" w:rsidRPr="003E0C99" w:rsidRDefault="00916BB0" w:rsidP="00FB0AD9">
          <w:pPr>
            <w:pStyle w:val="ENTIDADYFECHA"/>
            <w:spacing w:after="640"/>
            <w:rPr>
              <w:sz w:val="28"/>
              <w:szCs w:val="28"/>
            </w:rPr>
          </w:pPr>
          <w:r w:rsidRPr="00916BB0">
            <w:rPr>
              <w:rFonts w:ascii="Atkinson Hyperlegible" w:hAnsi="Atkinson Hyperlegible"/>
              <w:color w:val="1B2A37"/>
              <w:sz w:val="40"/>
              <w:szCs w:val="40"/>
            </w:rPr>
            <w:t>Adif</w:t>
          </w:r>
          <w:r w:rsidR="00BE5B51">
            <w:rPr>
              <w:rFonts w:ascii="Atkinson Hyperlegible" w:hAnsi="Atkinson Hyperlegible"/>
              <w:color w:val="1B2A37"/>
              <w:sz w:val="40"/>
              <w:szCs w:val="40"/>
            </w:rPr>
            <w:t>.es</w:t>
          </w:r>
          <w:r w:rsidR="00C67038" w:rsidRPr="00916BB0">
            <w:rPr>
              <w:rFonts w:ascii="Atkinson Hyperlegible" w:hAnsi="Atkinson Hyperlegible"/>
              <w:color w:val="1B2A37"/>
              <w:sz w:val="40"/>
              <w:szCs w:val="40"/>
            </w:rPr>
            <w:br/>
          </w:r>
          <w:r w:rsidRPr="00916BB0">
            <w:rPr>
              <w:color w:val="5B6A92"/>
              <w14:textOutline w14:w="9525" w14:cap="rnd" w14:cmpd="sng" w14:algn="ctr">
                <w14:noFill/>
                <w14:prstDash w14:val="solid"/>
                <w14:bevel/>
              </w14:textOutline>
            </w:rPr>
            <w:t>2</w:t>
          </w:r>
          <w:r w:rsidR="00F24701">
            <w:rPr>
              <w:color w:val="5B6A92"/>
              <w14:textOutline w14:w="9525" w14:cap="rnd" w14:cmpd="sng" w14:algn="ctr">
                <w14:noFill/>
                <w14:prstDash w14:val="solid"/>
                <w14:bevel/>
              </w14:textOutline>
            </w:rPr>
            <w:t>6</w:t>
          </w:r>
          <w:r w:rsidRPr="00916BB0">
            <w:rPr>
              <w:color w:val="5B6A92"/>
              <w14:textOutline w14:w="9525" w14:cap="rnd" w14:cmpd="sng" w14:algn="ctr">
                <w14:noFill/>
                <w14:prstDash w14:val="solid"/>
                <w14:bevel/>
              </w14:textOutline>
            </w:rPr>
            <w:t xml:space="preserve"> de diciembre de 2025</w:t>
          </w:r>
        </w:p>
        <w:p w14:paraId="29668054" w14:textId="77777777" w:rsidR="00D3415E" w:rsidRDefault="00FB0AD9" w:rsidP="00384DED">
          <w:pPr>
            <w:pStyle w:val="PRRAFO"/>
          </w:pPr>
          <w:r>
            <w:rPr>
              <w:noProof/>
              <w:shd w:val="clear" w:color="auto" w:fill="auto"/>
            </w:rPr>
            <mc:AlternateContent>
              <mc:Choice Requires="wpg">
                <w:drawing>
                  <wp:anchor distT="0" distB="0" distL="114300" distR="114300" simplePos="0" relativeHeight="251658241" behindDoc="1" locked="0" layoutInCell="1" allowOverlap="1" wp14:anchorId="413999A1" wp14:editId="0952C1C8">
                    <wp:simplePos x="0" y="0"/>
                    <wp:positionH relativeFrom="column">
                      <wp:posOffset>-4667212</wp:posOffset>
                    </wp:positionH>
                    <wp:positionV relativeFrom="paragraph">
                      <wp:posOffset>558023</wp:posOffset>
                    </wp:positionV>
                    <wp:extent cx="11366140" cy="12741647"/>
                    <wp:effectExtent l="0" t="0" r="6985" b="3175"/>
                    <wp:wrapNone/>
                    <wp:docPr id="481954626"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66140" cy="12741647"/>
                              <a:chOff x="0" y="0"/>
                              <a:chExt cx="11366140" cy="12741647"/>
                            </a:xfrm>
                          </wpg:grpSpPr>
                          <wps:wsp>
                            <wps:cNvPr id="144" name="Elipse 2">
                              <a:extLst>
                                <a:ext uri="{C183D7F6-B498-43B3-948B-1728B52AA6E4}">
                                  <adec:decorative xmlns:adec="http://schemas.microsoft.com/office/drawing/2017/decorative" val="1"/>
                                </a:ext>
                              </a:extLst>
                            </wps:cNvPr>
                            <wps:cNvSpPr/>
                            <wps:spPr>
                              <a:xfrm>
                                <a:off x="0" y="0"/>
                                <a:ext cx="11144106" cy="12741647"/>
                              </a:xfrm>
                              <a:prstGeom prst="ellipse">
                                <a:avLst/>
                              </a:prstGeom>
                              <a:solidFill>
                                <a:srgbClr val="EFF3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2286004" name="Imagen 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80430" y="95534"/>
                                <a:ext cx="7585710" cy="4693920"/>
                              </a:xfrm>
                              <a:prstGeom prst="rect">
                                <a:avLst/>
                              </a:prstGeom>
                              <a:noFill/>
                              <a:ln>
                                <a:noFill/>
                              </a:ln>
                            </pic:spPr>
                          </pic:pic>
                        </wpg:wgp>
                      </a:graphicData>
                    </a:graphic>
                  </wp:anchor>
                </w:drawing>
              </mc:Choice>
              <mc:Fallback>
                <w:pict>
                  <v:group w14:anchorId="005F9DD9" id="Grupo 1" o:spid="_x0000_s1026" alt="&quot;&quot;" style="position:absolute;margin-left:-367.5pt;margin-top:43.95pt;width:894.95pt;height:1003.3pt;z-index:-251658239" coordsize="113661,12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">
                    <v:oval id="Elipse 2" o:spid="_x0000_s1027" alt="&quot;&quot;" style="position:absolute;width:111441;height:12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" fillcolor="#eff3f8"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quot;&quot;" style="position:absolute;left:37804;top:955;width:75857;height:4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">
                      <v:imagedata r:id="rId14" o:title=""/>
                    </v:shape>
                  </v:group>
                </w:pict>
              </mc:Fallback>
            </mc:AlternateContent>
          </w:r>
          <w:r w:rsidR="00D3415E">
            <w:br w:type="page"/>
          </w:r>
        </w:p>
        <w:sdt>
          <w:sdtPr>
            <w:rPr>
              <w:rFonts w:cstheme="minorBidi"/>
              <w:b w:val="0"/>
              <w:bCs w:val="0"/>
              <w:color w:val="49555F"/>
              <w:sz w:val="24"/>
              <w:szCs w:val="22"/>
              <w:shd w:val="clear" w:color="auto" w:fill="FFFFFF"/>
              <w:lang w:eastAsia="en-US"/>
            </w:rPr>
            <w:id w:val="1854999113"/>
            <w:docPartObj>
              <w:docPartGallery w:val="Table of Contents"/>
              <w:docPartUnique/>
            </w:docPartObj>
          </w:sdtPr>
          <w:sdtContent>
            <w:p w14:paraId="5C55EEC8" w14:textId="1503A6C3" w:rsidR="00FB2843" w:rsidRPr="00DA7519" w:rsidRDefault="00FB2843">
              <w:pPr>
                <w:pStyle w:val="TtuloTDC"/>
                <w:rPr>
                  <w:rStyle w:val="Ttulo2Car"/>
                </w:rPr>
              </w:pPr>
              <w:r w:rsidRPr="00DA7519">
                <w:rPr>
                  <w:rStyle w:val="Ttulo2Car"/>
                  <w:noProof/>
                </w:rPr>
                <mc:AlternateContent>
                  <mc:Choice Requires="wps">
                    <w:drawing>
                      <wp:anchor distT="0" distB="0" distL="114300" distR="114300" simplePos="0" relativeHeight="251658240" behindDoc="1" locked="0" layoutInCell="1" allowOverlap="1" wp14:anchorId="58CF4FCE" wp14:editId="24358035">
                        <wp:simplePos x="0" y="0"/>
                        <wp:positionH relativeFrom="column">
                          <wp:posOffset>-2476500</wp:posOffset>
                        </wp:positionH>
                        <wp:positionV relativeFrom="paragraph">
                          <wp:posOffset>-2778125</wp:posOffset>
                        </wp:positionV>
                        <wp:extent cx="10702290" cy="10421007"/>
                        <wp:effectExtent l="0" t="0" r="3810" b="0"/>
                        <wp:wrapNone/>
                        <wp:docPr id="5" name="Elips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02290" cy="10421007"/>
                                </a:xfrm>
                                <a:prstGeom prst="ellipse">
                                  <a:avLst/>
                                </a:prstGeom>
                                <a:solidFill>
                                  <a:srgbClr val="EFF3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344AB" id="Elipse 5" o:spid="_x0000_s1026" alt="&quot;&quot;" style="position:absolute;margin-left:-195pt;margin-top:-218.75pt;width:842.7pt;height:8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" fillcolor="#eff3f8" stroked="f" strokeweight="1pt">
                        <v:stroke joinstyle="miter"/>
                      </v:oval>
                    </w:pict>
                  </mc:Fallback>
                </mc:AlternateContent>
              </w:r>
              <w:r w:rsidR="00E87928">
                <w:rPr>
                  <w:rStyle w:val="Ttulo2Car"/>
                </w:rPr>
                <w:t>Índice de c</w:t>
              </w:r>
              <w:r w:rsidRPr="00DA7519">
                <w:rPr>
                  <w:rStyle w:val="Ttulo2Car"/>
                </w:rPr>
                <w:t>ontenido</w:t>
              </w:r>
            </w:p>
            <w:p w14:paraId="67B64772" w14:textId="77777777" w:rsidR="00FB2843" w:rsidRPr="00FB2843" w:rsidRDefault="00FB2843" w:rsidP="00FB2843">
              <w:pPr>
                <w:rPr>
                  <w:lang w:eastAsia="es-ES"/>
                </w:rPr>
              </w:pPr>
            </w:p>
            <w:p w14:paraId="7F12FB86" w14:textId="2532EF72" w:rsidR="00996EDC" w:rsidRDefault="00FB2843">
              <w:pPr>
                <w:pStyle w:val="TDC2"/>
                <w:tabs>
                  <w:tab w:val="left" w:pos="720"/>
                </w:tabs>
                <w:rPr>
                  <w:rFonts w:asciiTheme="minorHAnsi" w:eastAsiaTheme="minorEastAsia" w:hAnsiTheme="minorHAnsi" w:cstheme="minorBidi"/>
                  <w:b w:val="0"/>
                  <w:noProof/>
                  <w:color w:val="auto"/>
                  <w:kern w:val="2"/>
                  <w:szCs w:val="24"/>
                  <w:lang w:eastAsia="es-ES"/>
                  <w14:ligatures w14:val="standardContextual"/>
                </w:rPr>
              </w:pPr>
              <w:r>
                <w:rPr>
                  <w:b w:val="0"/>
                  <w:bCs/>
                </w:rPr>
                <w:fldChar w:fldCharType="begin"/>
              </w:r>
              <w:r>
                <w:rPr>
                  <w:b w:val="0"/>
                  <w:bCs/>
                </w:rPr>
                <w:instrText xml:space="preserve"> TOC \o "2-3" \h \z \u </w:instrText>
              </w:r>
              <w:r>
                <w:rPr>
                  <w:b w:val="0"/>
                  <w:bCs/>
                </w:rPr>
                <w:fldChar w:fldCharType="separate"/>
              </w:r>
              <w:hyperlink w:anchor="_Toc217647947" w:history="1">
                <w:r w:rsidR="00996EDC" w:rsidRPr="00E474DD">
                  <w:rPr>
                    <w:rStyle w:val="Hipervnculo"/>
                    <w:noProof/>
                  </w:rPr>
                  <w:t>1.</w:t>
                </w:r>
                <w:r w:rsidR="00996EDC">
                  <w:rPr>
                    <w:rFonts w:asciiTheme="minorHAnsi" w:eastAsiaTheme="minorEastAsia" w:hAnsiTheme="minorHAnsi" w:cstheme="minorBidi"/>
                    <w:b w:val="0"/>
                    <w:noProof/>
                    <w:color w:val="auto"/>
                    <w:kern w:val="2"/>
                    <w:szCs w:val="24"/>
                    <w:lang w:eastAsia="es-ES"/>
                    <w14:ligatures w14:val="standardContextual"/>
                  </w:rPr>
                  <w:tab/>
                </w:r>
                <w:r w:rsidR="00996EDC" w:rsidRPr="00E474DD">
                  <w:rPr>
                    <w:rStyle w:val="Hipervnculo"/>
                    <w:noProof/>
                  </w:rPr>
                  <w:t>Alcance de la acreditación</w:t>
                </w:r>
                <w:r w:rsidR="00996EDC">
                  <w:rPr>
                    <w:noProof/>
                    <w:webHidden/>
                  </w:rPr>
                  <w:tab/>
                </w:r>
                <w:r w:rsidR="00996EDC">
                  <w:rPr>
                    <w:noProof/>
                    <w:webHidden/>
                  </w:rPr>
                  <w:fldChar w:fldCharType="begin"/>
                </w:r>
                <w:r w:rsidR="00996EDC">
                  <w:rPr>
                    <w:noProof/>
                    <w:webHidden/>
                  </w:rPr>
                  <w:instrText xml:space="preserve"> PAGEREF _Toc217647947 \h </w:instrText>
                </w:r>
                <w:r w:rsidR="00996EDC">
                  <w:rPr>
                    <w:noProof/>
                    <w:webHidden/>
                  </w:rPr>
                </w:r>
                <w:r w:rsidR="00996EDC">
                  <w:rPr>
                    <w:noProof/>
                    <w:webHidden/>
                  </w:rPr>
                  <w:fldChar w:fldCharType="separate"/>
                </w:r>
                <w:r w:rsidR="00996EDC">
                  <w:rPr>
                    <w:noProof/>
                    <w:webHidden/>
                  </w:rPr>
                  <w:t>2</w:t>
                </w:r>
                <w:r w:rsidR="00996EDC">
                  <w:rPr>
                    <w:noProof/>
                    <w:webHidden/>
                  </w:rPr>
                  <w:fldChar w:fldCharType="end"/>
                </w:r>
              </w:hyperlink>
            </w:p>
            <w:p w14:paraId="164852B8" w14:textId="050C7E5F" w:rsidR="00996EDC" w:rsidRDefault="00996EDC">
              <w:pPr>
                <w:pStyle w:val="TDC2"/>
                <w:tabs>
                  <w:tab w:val="left" w:pos="720"/>
                </w:tabs>
                <w:rPr>
                  <w:rFonts w:asciiTheme="minorHAnsi" w:eastAsiaTheme="minorEastAsia" w:hAnsiTheme="minorHAnsi" w:cstheme="minorBidi"/>
                  <w:b w:val="0"/>
                  <w:noProof/>
                  <w:color w:val="auto"/>
                  <w:kern w:val="2"/>
                  <w:szCs w:val="24"/>
                  <w:lang w:eastAsia="es-ES"/>
                  <w14:ligatures w14:val="standardContextual"/>
                </w:rPr>
              </w:pPr>
              <w:hyperlink w:anchor="_Toc217647948" w:history="1">
                <w:r w:rsidRPr="00E474DD">
                  <w:rPr>
                    <w:rStyle w:val="Hipervnculo"/>
                    <w:noProof/>
                  </w:rPr>
                  <w:t>2.</w:t>
                </w:r>
                <w:r>
                  <w:rPr>
                    <w:rFonts w:asciiTheme="minorHAnsi" w:eastAsiaTheme="minorEastAsia" w:hAnsiTheme="minorHAnsi" w:cstheme="minorBidi"/>
                    <w:b w:val="0"/>
                    <w:noProof/>
                    <w:color w:val="auto"/>
                    <w:kern w:val="2"/>
                    <w:szCs w:val="24"/>
                    <w:lang w:eastAsia="es-ES"/>
                    <w14:ligatures w14:val="standardContextual"/>
                  </w:rPr>
                  <w:tab/>
                </w:r>
                <w:r w:rsidRPr="00E474DD">
                  <w:rPr>
                    <w:rStyle w:val="Hipervnculo"/>
                    <w:noProof/>
                  </w:rPr>
                  <w:t>Nivel de conformidad</w:t>
                </w:r>
                <w:r>
                  <w:rPr>
                    <w:noProof/>
                    <w:webHidden/>
                  </w:rPr>
                  <w:tab/>
                </w:r>
                <w:r>
                  <w:rPr>
                    <w:noProof/>
                    <w:webHidden/>
                  </w:rPr>
                  <w:fldChar w:fldCharType="begin"/>
                </w:r>
                <w:r>
                  <w:rPr>
                    <w:noProof/>
                    <w:webHidden/>
                  </w:rPr>
                  <w:instrText xml:space="preserve"> PAGEREF _Toc217647948 \h </w:instrText>
                </w:r>
                <w:r>
                  <w:rPr>
                    <w:noProof/>
                    <w:webHidden/>
                  </w:rPr>
                </w:r>
                <w:r>
                  <w:rPr>
                    <w:noProof/>
                    <w:webHidden/>
                  </w:rPr>
                  <w:fldChar w:fldCharType="separate"/>
                </w:r>
                <w:r>
                  <w:rPr>
                    <w:noProof/>
                    <w:webHidden/>
                  </w:rPr>
                  <w:t>4</w:t>
                </w:r>
                <w:r>
                  <w:rPr>
                    <w:noProof/>
                    <w:webHidden/>
                  </w:rPr>
                  <w:fldChar w:fldCharType="end"/>
                </w:r>
              </w:hyperlink>
            </w:p>
            <w:p w14:paraId="6F9A2D3D" w14:textId="2267BDD2" w:rsidR="00996EDC" w:rsidRDefault="00996EDC">
              <w:pPr>
                <w:pStyle w:val="TDC2"/>
                <w:tabs>
                  <w:tab w:val="left" w:pos="720"/>
                </w:tabs>
                <w:rPr>
                  <w:rFonts w:asciiTheme="minorHAnsi" w:eastAsiaTheme="minorEastAsia" w:hAnsiTheme="minorHAnsi" w:cstheme="minorBidi"/>
                  <w:b w:val="0"/>
                  <w:noProof/>
                  <w:color w:val="auto"/>
                  <w:kern w:val="2"/>
                  <w:szCs w:val="24"/>
                  <w:lang w:eastAsia="es-ES"/>
                  <w14:ligatures w14:val="standardContextual"/>
                </w:rPr>
              </w:pPr>
              <w:hyperlink w:anchor="_Toc217647949" w:history="1">
                <w:r w:rsidRPr="00E474DD">
                  <w:rPr>
                    <w:rStyle w:val="Hipervnculo"/>
                    <w:noProof/>
                  </w:rPr>
                  <w:t>3.</w:t>
                </w:r>
                <w:r>
                  <w:rPr>
                    <w:rFonts w:asciiTheme="minorHAnsi" w:eastAsiaTheme="minorEastAsia" w:hAnsiTheme="minorHAnsi" w:cstheme="minorBidi"/>
                    <w:b w:val="0"/>
                    <w:noProof/>
                    <w:color w:val="auto"/>
                    <w:kern w:val="2"/>
                    <w:szCs w:val="24"/>
                    <w:lang w:eastAsia="es-ES"/>
                    <w14:ligatures w14:val="standardContextual"/>
                  </w:rPr>
                  <w:tab/>
                </w:r>
                <w:r w:rsidRPr="00E474DD">
                  <w:rPr>
                    <w:rStyle w:val="Hipervnculo"/>
                    <w:noProof/>
                  </w:rPr>
                  <w:t>Texto del certificado</w:t>
                </w:r>
                <w:r>
                  <w:rPr>
                    <w:noProof/>
                    <w:webHidden/>
                  </w:rPr>
                  <w:tab/>
                </w:r>
                <w:r>
                  <w:rPr>
                    <w:noProof/>
                    <w:webHidden/>
                  </w:rPr>
                  <w:fldChar w:fldCharType="begin"/>
                </w:r>
                <w:r>
                  <w:rPr>
                    <w:noProof/>
                    <w:webHidden/>
                  </w:rPr>
                  <w:instrText xml:space="preserve"> PAGEREF _Toc217647949 \h </w:instrText>
                </w:r>
                <w:r>
                  <w:rPr>
                    <w:noProof/>
                    <w:webHidden/>
                  </w:rPr>
                </w:r>
                <w:r>
                  <w:rPr>
                    <w:noProof/>
                    <w:webHidden/>
                  </w:rPr>
                  <w:fldChar w:fldCharType="separate"/>
                </w:r>
                <w:r>
                  <w:rPr>
                    <w:noProof/>
                    <w:webHidden/>
                  </w:rPr>
                  <w:t>5</w:t>
                </w:r>
                <w:r>
                  <w:rPr>
                    <w:noProof/>
                    <w:webHidden/>
                  </w:rPr>
                  <w:fldChar w:fldCharType="end"/>
                </w:r>
              </w:hyperlink>
            </w:p>
            <w:p w14:paraId="08C6798B" w14:textId="2900ED6F" w:rsidR="00996EDC" w:rsidRDefault="00996EDC">
              <w:pPr>
                <w:pStyle w:val="TDC2"/>
                <w:tabs>
                  <w:tab w:val="left" w:pos="720"/>
                </w:tabs>
                <w:rPr>
                  <w:rFonts w:asciiTheme="minorHAnsi" w:eastAsiaTheme="minorEastAsia" w:hAnsiTheme="minorHAnsi" w:cstheme="minorBidi"/>
                  <w:b w:val="0"/>
                  <w:noProof/>
                  <w:color w:val="auto"/>
                  <w:kern w:val="2"/>
                  <w:szCs w:val="24"/>
                  <w:lang w:eastAsia="es-ES"/>
                  <w14:ligatures w14:val="standardContextual"/>
                </w:rPr>
              </w:pPr>
              <w:hyperlink w:anchor="_Toc217647950" w:history="1">
                <w:r w:rsidRPr="00E474DD">
                  <w:rPr>
                    <w:rStyle w:val="Hipervnculo"/>
                    <w:noProof/>
                  </w:rPr>
                  <w:t>4.</w:t>
                </w:r>
                <w:r>
                  <w:rPr>
                    <w:rFonts w:asciiTheme="minorHAnsi" w:eastAsiaTheme="minorEastAsia" w:hAnsiTheme="minorHAnsi" w:cstheme="minorBidi"/>
                    <w:b w:val="0"/>
                    <w:noProof/>
                    <w:color w:val="auto"/>
                    <w:kern w:val="2"/>
                    <w:szCs w:val="24"/>
                    <w:lang w:eastAsia="es-ES"/>
                    <w14:ligatures w14:val="standardContextual"/>
                  </w:rPr>
                  <w:tab/>
                </w:r>
                <w:r w:rsidRPr="00E474DD">
                  <w:rPr>
                    <w:rStyle w:val="Hipervnculo"/>
                    <w:noProof/>
                  </w:rPr>
                  <w:t>Condiciones de uso de sello</w:t>
                </w:r>
                <w:r>
                  <w:rPr>
                    <w:noProof/>
                    <w:webHidden/>
                  </w:rPr>
                  <w:tab/>
                </w:r>
                <w:r>
                  <w:rPr>
                    <w:noProof/>
                    <w:webHidden/>
                  </w:rPr>
                  <w:fldChar w:fldCharType="begin"/>
                </w:r>
                <w:r>
                  <w:rPr>
                    <w:noProof/>
                    <w:webHidden/>
                  </w:rPr>
                  <w:instrText xml:space="preserve"> PAGEREF _Toc217647950 \h </w:instrText>
                </w:r>
                <w:r>
                  <w:rPr>
                    <w:noProof/>
                    <w:webHidden/>
                  </w:rPr>
                </w:r>
                <w:r>
                  <w:rPr>
                    <w:noProof/>
                    <w:webHidden/>
                  </w:rPr>
                  <w:fldChar w:fldCharType="separate"/>
                </w:r>
                <w:r>
                  <w:rPr>
                    <w:noProof/>
                    <w:webHidden/>
                  </w:rPr>
                  <w:t>7</w:t>
                </w:r>
                <w:r>
                  <w:rPr>
                    <w:noProof/>
                    <w:webHidden/>
                  </w:rPr>
                  <w:fldChar w:fldCharType="end"/>
                </w:r>
              </w:hyperlink>
            </w:p>
            <w:p w14:paraId="4E14ADE3" w14:textId="4131910E" w:rsidR="00FB2843" w:rsidRDefault="00FB2843" w:rsidP="004D517A">
              <w:pPr>
                <w:pStyle w:val="PRRAFO"/>
              </w:pPr>
              <w:r>
                <w:rPr>
                  <w:rFonts w:cstheme="minorHAnsi"/>
                  <w:color w:val="1B2A37"/>
                  <w:szCs w:val="20"/>
                </w:rPr>
                <w:fldChar w:fldCharType="end"/>
              </w:r>
              <w:r w:rsidR="008509AE">
                <w:rPr>
                  <w:rFonts w:cstheme="minorHAnsi"/>
                  <w:color w:val="1B2A37"/>
                  <w:szCs w:val="20"/>
                </w:rPr>
                <w:br w:type="page"/>
              </w:r>
            </w:p>
          </w:sdtContent>
        </w:sdt>
      </w:sdtContent>
    </w:sdt>
    <w:p w14:paraId="0A5FCA7D" w14:textId="77777777" w:rsidR="002250A6" w:rsidRDefault="002250A6" w:rsidP="002250A6">
      <w:pPr>
        <w:pStyle w:val="Ttulo2"/>
      </w:pPr>
      <w:bookmarkStart w:id="2" w:name="_Toc194318172"/>
      <w:bookmarkStart w:id="3" w:name="_Toc217647947"/>
      <w:r>
        <w:lastRenderedPageBreak/>
        <w:t xml:space="preserve">Alcance de la </w:t>
      </w:r>
      <w:bookmarkEnd w:id="2"/>
      <w:r w:rsidR="00407595">
        <w:t>acreditación</w:t>
      </w:r>
      <w:bookmarkEnd w:id="3"/>
    </w:p>
    <w:p w14:paraId="17E7DBE7" w14:textId="561DC9B8" w:rsidR="002250A6" w:rsidRPr="00F22CD7" w:rsidRDefault="002250A6" w:rsidP="001443B4">
      <w:pPr>
        <w:pStyle w:val="PRRAFO"/>
      </w:pPr>
      <w:r w:rsidRPr="00F22CD7">
        <w:rPr>
          <w:lang w:eastAsia="es-ES"/>
        </w:rPr>
        <w:t xml:space="preserve">ILUNION Accesibilidad ha llevado a cabo una auditoría de accesibilidad del </w:t>
      </w:r>
      <w:r>
        <w:rPr>
          <w:lang w:eastAsia="es-ES"/>
        </w:rPr>
        <w:t>s</w:t>
      </w:r>
      <w:r w:rsidRPr="00F22CD7">
        <w:rPr>
          <w:lang w:eastAsia="es-ES"/>
        </w:rPr>
        <w:t xml:space="preserve">itio web </w:t>
      </w:r>
      <w:r w:rsidR="001B3E3E" w:rsidRPr="001B3E3E">
        <w:rPr>
          <w:b/>
          <w:bCs/>
          <w:lang w:eastAsia="es-ES"/>
        </w:rPr>
        <w:t>Adif</w:t>
      </w:r>
      <w:r w:rsidR="001B3E3E">
        <w:rPr>
          <w:lang w:eastAsia="es-ES"/>
        </w:rPr>
        <w:t xml:space="preserve"> </w:t>
      </w:r>
      <w:r w:rsidRPr="00F22CD7">
        <w:rPr>
          <w:lang w:eastAsia="es-ES"/>
        </w:rPr>
        <w:t>a fin de certificar su cumplimiento con el nivel AA de las Pautas de Accesibilidad para el Contenido Web en su versión 2.</w:t>
      </w:r>
      <w:r>
        <w:rPr>
          <w:lang w:eastAsia="es-ES"/>
        </w:rPr>
        <w:t>2</w:t>
      </w:r>
      <w:r w:rsidRPr="00F22CD7">
        <w:rPr>
          <w:lang w:eastAsia="es-ES"/>
        </w:rPr>
        <w:t xml:space="preserve"> (</w:t>
      </w:r>
      <w:r w:rsidRPr="00066BC9">
        <w:rPr>
          <w:rStyle w:val="Ingls"/>
          <w:lang w:val="es-ES" w:eastAsia="es-ES"/>
        </w:rPr>
        <w:t xml:space="preserve">Web Content Accessibility Guidelines </w:t>
      </w:r>
      <w:r w:rsidRPr="00F22CD7">
        <w:rPr>
          <w:lang w:eastAsia="es-ES"/>
        </w:rPr>
        <w:t>- WCAG 2.</w:t>
      </w:r>
      <w:r>
        <w:rPr>
          <w:lang w:eastAsia="es-ES"/>
        </w:rPr>
        <w:t>2</w:t>
      </w:r>
      <w:r w:rsidRPr="00F22CD7">
        <w:rPr>
          <w:lang w:eastAsia="es-ES"/>
        </w:rPr>
        <w:t xml:space="preserve">) publicadas por el </w:t>
      </w:r>
      <w:r w:rsidRPr="00066BC9">
        <w:rPr>
          <w:rStyle w:val="Ingls"/>
          <w:lang w:val="es-ES" w:eastAsia="es-ES"/>
        </w:rPr>
        <w:t>World Wide Web Consortium</w:t>
      </w:r>
      <w:r w:rsidRPr="00F22CD7">
        <w:rPr>
          <w:lang w:eastAsia="es-ES"/>
        </w:rPr>
        <w:t xml:space="preserve"> (W3C)</w:t>
      </w:r>
      <w:r w:rsidRPr="00F22CD7">
        <w:t>.</w:t>
      </w:r>
    </w:p>
    <w:p w14:paraId="5ADAF408" w14:textId="6356B0AA" w:rsidR="002250A6" w:rsidRDefault="003E4310" w:rsidP="004D498A">
      <w:pPr>
        <w:pStyle w:val="PIEGRFICOOTABLA"/>
      </w:pPr>
      <w:r w:rsidRPr="003E4310">
        <w:rPr>
          <w:rFonts w:ascii="Arial" w:hAnsi="Arial"/>
          <w:b w:val="0"/>
          <w:noProof/>
          <w:color w:val="0042C7" w:themeColor="text1" w:themeTint="BF"/>
          <w:sz w:val="22"/>
          <w:shd w:val="clear" w:color="auto" w:fill="auto"/>
          <w:lang w:eastAsia="es-ES"/>
        </w:rPr>
        <w:drawing>
          <wp:inline distT="0" distB="0" distL="0" distR="0" wp14:anchorId="150AB791" wp14:editId="0466927E">
            <wp:extent cx="5759450" cy="2893695"/>
            <wp:effectExtent l="0" t="0" r="0" b="1905"/>
            <wp:docPr id="840681634" name="Imagen 1" descr="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81634" name="Imagen 1" descr="Pantalla de una computadora&#10;&#10;El contenido generado por IA puede ser incorrecto."/>
                    <pic:cNvPicPr/>
                  </pic:nvPicPr>
                  <pic:blipFill>
                    <a:blip r:embed="rId15"/>
                    <a:stretch>
                      <a:fillRect/>
                    </a:stretch>
                  </pic:blipFill>
                  <pic:spPr>
                    <a:xfrm>
                      <a:off x="0" y="0"/>
                      <a:ext cx="5759450" cy="2893695"/>
                    </a:xfrm>
                    <a:prstGeom prst="rect">
                      <a:avLst/>
                    </a:prstGeom>
                  </pic:spPr>
                </pic:pic>
              </a:graphicData>
            </a:graphic>
          </wp:inline>
        </w:drawing>
      </w:r>
      <w:r w:rsidRPr="003E4310">
        <w:rPr>
          <w:rFonts w:ascii="Arial" w:hAnsi="Arial"/>
          <w:b w:val="0"/>
          <w:noProof/>
          <w:color w:val="0042C7" w:themeColor="text1" w:themeTint="BF"/>
          <w:sz w:val="22"/>
          <w:shd w:val="clear" w:color="auto" w:fill="auto"/>
          <w:lang w:eastAsia="es-ES"/>
        </w:rPr>
        <w:t xml:space="preserve"> </w:t>
      </w:r>
      <w:r w:rsidR="002250A6">
        <w:t xml:space="preserve">Ilustración </w:t>
      </w:r>
      <w:r w:rsidR="002250A6">
        <w:rPr>
          <w:noProof/>
        </w:rPr>
        <w:fldChar w:fldCharType="begin"/>
      </w:r>
      <w:r w:rsidR="002250A6">
        <w:rPr>
          <w:noProof/>
        </w:rPr>
        <w:instrText xml:space="preserve"> SEQ Ilustración \* ARABIC </w:instrText>
      </w:r>
      <w:r w:rsidR="002250A6">
        <w:rPr>
          <w:noProof/>
        </w:rPr>
        <w:fldChar w:fldCharType="separate"/>
      </w:r>
      <w:r w:rsidR="00580B32">
        <w:rPr>
          <w:noProof/>
        </w:rPr>
        <w:t>1</w:t>
      </w:r>
      <w:r w:rsidR="002250A6">
        <w:rPr>
          <w:noProof/>
        </w:rPr>
        <w:fldChar w:fldCharType="end"/>
      </w:r>
      <w:r w:rsidR="002250A6">
        <w:t xml:space="preserve">. Captura de pantalla de </w:t>
      </w:r>
      <w:r>
        <w:t>Adif.es</w:t>
      </w:r>
      <w:r w:rsidR="002250A6">
        <w:t>.</w:t>
      </w:r>
    </w:p>
    <w:p w14:paraId="1CD0B5D8" w14:textId="66BBED27" w:rsidR="002250A6" w:rsidRPr="001B46B0" w:rsidRDefault="002250A6" w:rsidP="00C217D3">
      <w:pPr>
        <w:pStyle w:val="LIST-VIETA"/>
      </w:pPr>
      <w:r w:rsidRPr="00127518">
        <w:rPr>
          <w:b/>
        </w:rPr>
        <w:t xml:space="preserve">Sitio web: </w:t>
      </w:r>
      <w:r w:rsidR="003E4310">
        <w:rPr>
          <w:noProof/>
        </w:rPr>
        <w:t>Adif</w:t>
      </w:r>
    </w:p>
    <w:p w14:paraId="0DDCD845" w14:textId="48A4FC52" w:rsidR="002250A6" w:rsidRPr="003E4310" w:rsidRDefault="002250A6" w:rsidP="00C217D3">
      <w:pPr>
        <w:pStyle w:val="LIST-VIETA"/>
        <w:rPr>
          <w:lang w:val="en-US"/>
        </w:rPr>
      </w:pPr>
      <w:r w:rsidRPr="003E4310">
        <w:rPr>
          <w:b/>
          <w:bCs/>
          <w:lang w:val="en-US"/>
        </w:rPr>
        <w:t>URL:</w:t>
      </w:r>
      <w:r w:rsidRPr="003E4310">
        <w:rPr>
          <w:lang w:val="en-US"/>
        </w:rPr>
        <w:t xml:space="preserve"> </w:t>
      </w:r>
      <w:r w:rsidR="003E4310" w:rsidRPr="001B3E3E">
        <w:rPr>
          <w:lang w:val="en-GB"/>
        </w:rPr>
        <w:t>https://www.adif.es/</w:t>
      </w:r>
    </w:p>
    <w:p w14:paraId="6C617667" w14:textId="77777777" w:rsidR="002250A6" w:rsidRPr="00F111FD" w:rsidRDefault="002250A6" w:rsidP="002250A6">
      <w:pPr>
        <w:rPr>
          <w:rStyle w:val="PRRAFOCar"/>
        </w:rPr>
      </w:pPr>
      <w:r w:rsidRPr="00F111FD">
        <w:rPr>
          <w:rStyle w:val="PRRAFOCar"/>
        </w:rPr>
        <w:t>Esta auditoría se ha realizado sobre la siguiente muestra representativa</w:t>
      </w:r>
      <w:r w:rsidRPr="004871DD">
        <w:t>:</w:t>
      </w:r>
    </w:p>
    <w:p w14:paraId="486597CA" w14:textId="77777777" w:rsidR="00BE5B51" w:rsidRPr="00BE5B51" w:rsidRDefault="00BE5B51" w:rsidP="00BE5B51">
      <w:pPr>
        <w:pStyle w:val="LIST-NUMERADA"/>
        <w:rPr>
          <w:lang w:eastAsia="es-ES"/>
        </w:rPr>
      </w:pPr>
      <w:hyperlink r:id="rId16" w:history="1">
        <w:r w:rsidRPr="00BE5B51">
          <w:rPr>
            <w:lang w:eastAsia="es-ES"/>
          </w:rPr>
          <w:t>https://www.adif.es/inicio</w:t>
        </w:r>
      </w:hyperlink>
    </w:p>
    <w:p w14:paraId="7C7CF905" w14:textId="77777777" w:rsidR="00BE5B51" w:rsidRPr="00BE5B51" w:rsidRDefault="00BE5B51" w:rsidP="00BE5B51">
      <w:pPr>
        <w:pStyle w:val="LIST-NUMERADA"/>
        <w:rPr>
          <w:lang w:eastAsia="es-ES"/>
        </w:rPr>
      </w:pPr>
      <w:hyperlink r:id="rId17" w:history="1">
        <w:r w:rsidRPr="00BE5B51">
          <w:rPr>
            <w:lang w:eastAsia="es-ES"/>
          </w:rPr>
          <w:t>https://www.adif.es/sobre-adif/transparencia/juridica</w:t>
        </w:r>
      </w:hyperlink>
    </w:p>
    <w:p w14:paraId="616A3072" w14:textId="77777777" w:rsidR="00BE5B51" w:rsidRPr="00BE5B51" w:rsidRDefault="00BE5B51" w:rsidP="00BE5B51">
      <w:pPr>
        <w:pStyle w:val="LIST-NUMERADA"/>
        <w:rPr>
          <w:lang w:eastAsia="es-ES"/>
        </w:rPr>
      </w:pPr>
      <w:hyperlink r:id="rId18" w:history="1">
        <w:r w:rsidRPr="00BE5B51">
          <w:rPr>
            <w:lang w:eastAsia="es-ES"/>
          </w:rPr>
          <w:t>https://www.adif.es/sobre-adif/transparencia/economica</w:t>
        </w:r>
      </w:hyperlink>
    </w:p>
    <w:p w14:paraId="41D17A87" w14:textId="77777777" w:rsidR="00BE5B51" w:rsidRPr="00BE5B51" w:rsidRDefault="00BE5B51" w:rsidP="00BE5B51">
      <w:pPr>
        <w:pStyle w:val="LIST-NUMERADA"/>
        <w:rPr>
          <w:lang w:eastAsia="es-ES"/>
        </w:rPr>
      </w:pPr>
      <w:hyperlink r:id="rId19" w:history="1">
        <w:r w:rsidRPr="00BE5B51">
          <w:rPr>
            <w:lang w:eastAsia="es-ES"/>
          </w:rPr>
          <w:t>https://www.adif.es/sobre-adif/red-ferroviaria/mapa</w:t>
        </w:r>
      </w:hyperlink>
    </w:p>
    <w:p w14:paraId="1C566337" w14:textId="77777777" w:rsidR="00BE5B51" w:rsidRPr="00BE5B51" w:rsidRDefault="00BE5B51" w:rsidP="00BE5B51">
      <w:pPr>
        <w:pStyle w:val="LIST-NUMERADA"/>
        <w:rPr>
          <w:lang w:eastAsia="es-ES"/>
        </w:rPr>
      </w:pPr>
      <w:hyperlink r:id="rId20" w:history="1">
        <w:r w:rsidRPr="00BE5B51">
          <w:rPr>
            <w:lang w:eastAsia="es-ES"/>
          </w:rPr>
          <w:t>https://www.adif.es/sobre-adif/declaracion-red</w:t>
        </w:r>
      </w:hyperlink>
    </w:p>
    <w:p w14:paraId="3928E41C" w14:textId="77777777" w:rsidR="00BE5B51" w:rsidRPr="00BE5B51" w:rsidRDefault="00BE5B51" w:rsidP="00BE5B51">
      <w:pPr>
        <w:pStyle w:val="LIST-NUMERADA"/>
        <w:rPr>
          <w:lang w:eastAsia="es-ES"/>
        </w:rPr>
      </w:pPr>
      <w:hyperlink r:id="rId21" w:history="1">
        <w:r w:rsidRPr="00BE5B51">
          <w:rPr>
            <w:lang w:eastAsia="es-ES"/>
          </w:rPr>
          <w:t>https://www.adif.es/sobre-adif/contacto</w:t>
        </w:r>
      </w:hyperlink>
    </w:p>
    <w:p w14:paraId="70C3E9AD" w14:textId="77777777" w:rsidR="00BE5B51" w:rsidRPr="00BE5B51" w:rsidRDefault="00BE5B51" w:rsidP="00BE5B51">
      <w:pPr>
        <w:pStyle w:val="LIST-NUMERADA"/>
        <w:rPr>
          <w:lang w:eastAsia="es-ES"/>
        </w:rPr>
      </w:pPr>
      <w:hyperlink r:id="rId22" w:history="1">
        <w:r w:rsidRPr="00BE5B51">
          <w:rPr>
            <w:lang w:eastAsia="es-ES"/>
          </w:rPr>
          <w:t>https://www.adif.es/viajeros/estaciones?</w:t>
        </w:r>
      </w:hyperlink>
    </w:p>
    <w:p w14:paraId="26E87415" w14:textId="77777777" w:rsidR="00BE5B51" w:rsidRPr="00BE5B51" w:rsidRDefault="00BE5B51" w:rsidP="00BE5B51">
      <w:pPr>
        <w:pStyle w:val="LIST-NUMERADA"/>
        <w:rPr>
          <w:lang w:eastAsia="es-ES"/>
        </w:rPr>
      </w:pPr>
      <w:hyperlink r:id="rId23" w:history="1">
        <w:r w:rsidRPr="00BE5B51">
          <w:rPr>
            <w:lang w:eastAsia="es-ES"/>
          </w:rPr>
          <w:t>https://www.adif.es/viajeros/accesibilidad-estaciones</w:t>
        </w:r>
      </w:hyperlink>
    </w:p>
    <w:p w14:paraId="3EBA0233" w14:textId="77777777" w:rsidR="00BE5B51" w:rsidRPr="00BE5B51" w:rsidRDefault="00BE5B51" w:rsidP="00BE5B51">
      <w:pPr>
        <w:pStyle w:val="LIST-NUMERADA"/>
        <w:rPr>
          <w:lang w:eastAsia="es-ES"/>
        </w:rPr>
      </w:pPr>
      <w:hyperlink r:id="rId24" w:history="1">
        <w:r w:rsidRPr="00BE5B51">
          <w:rPr>
            <w:lang w:eastAsia="es-ES"/>
          </w:rPr>
          <w:t>https://www.adif.es/viajeros/grandes-proyectos/transformacion-atocha</w:t>
        </w:r>
      </w:hyperlink>
    </w:p>
    <w:p w14:paraId="00F33DB1" w14:textId="77777777" w:rsidR="00BE5B51" w:rsidRPr="00BE5B51" w:rsidRDefault="00BE5B51" w:rsidP="00BE5B51">
      <w:pPr>
        <w:pStyle w:val="LIST-NUMERADA"/>
        <w:rPr>
          <w:lang w:eastAsia="es-ES"/>
        </w:rPr>
      </w:pPr>
      <w:hyperlink r:id="rId25" w:history="1">
        <w:r w:rsidRPr="00BE5B51">
          <w:rPr>
            <w:lang w:eastAsia="es-ES"/>
          </w:rPr>
          <w:t>https://www.adif.es/servicios/mercancias/instalaciones-servicio?</w:t>
        </w:r>
      </w:hyperlink>
    </w:p>
    <w:p w14:paraId="0E9256A4" w14:textId="77777777" w:rsidR="00BE5B51" w:rsidRPr="00BE5B51" w:rsidRDefault="00BE5B51" w:rsidP="00BE5B51">
      <w:pPr>
        <w:pStyle w:val="LIST-NUMERADA"/>
        <w:rPr>
          <w:lang w:eastAsia="es-ES"/>
        </w:rPr>
      </w:pPr>
      <w:hyperlink r:id="rId26" w:history="1">
        <w:r w:rsidRPr="00BE5B51">
          <w:rPr>
            <w:lang w:eastAsia="es-ES"/>
          </w:rPr>
          <w:t>https://www.adif.es/comunicacion/notas-prensa?</w:t>
        </w:r>
      </w:hyperlink>
    </w:p>
    <w:p w14:paraId="1F1292EB" w14:textId="77777777" w:rsidR="00BE5B51" w:rsidRPr="00BE5B51" w:rsidRDefault="00BE5B51" w:rsidP="00BE5B51">
      <w:pPr>
        <w:pStyle w:val="LIST-NUMERADA"/>
        <w:rPr>
          <w:lang w:eastAsia="es-ES"/>
        </w:rPr>
      </w:pPr>
      <w:hyperlink r:id="rId27" w:history="1">
        <w:r w:rsidRPr="00BE5B51">
          <w:rPr>
            <w:lang w:eastAsia="es-ES"/>
          </w:rPr>
          <w:t xml:space="preserve">https://www.adif.es/comunicacion/diccionario-ferroviario </w:t>
        </w:r>
      </w:hyperlink>
    </w:p>
    <w:p w14:paraId="269B0F56" w14:textId="77777777" w:rsidR="00BE5B51" w:rsidRPr="00BE5B51" w:rsidRDefault="00BE5B51" w:rsidP="00BE5B51">
      <w:pPr>
        <w:pStyle w:val="LIST-NUMERADA"/>
        <w:rPr>
          <w:lang w:eastAsia="es-ES"/>
        </w:rPr>
      </w:pPr>
      <w:hyperlink r:id="rId28" w:history="1">
        <w:r w:rsidRPr="00BE5B51">
          <w:rPr>
            <w:lang w:eastAsia="es-ES"/>
          </w:rPr>
          <w:t>https://www.adif.es/empleo/oferta-empleo-publico/resueltas</w:t>
        </w:r>
      </w:hyperlink>
    </w:p>
    <w:p w14:paraId="25A81CCA" w14:textId="77777777" w:rsidR="00BE5B51" w:rsidRPr="00BE5B51" w:rsidRDefault="00BE5B51" w:rsidP="00BE5B51">
      <w:pPr>
        <w:pStyle w:val="LIST-NUMERADA"/>
        <w:rPr>
          <w:lang w:eastAsia="es-ES"/>
        </w:rPr>
      </w:pPr>
      <w:hyperlink r:id="rId29" w:history="1">
        <w:r w:rsidRPr="00BE5B51">
          <w:rPr>
            <w:lang w:eastAsia="es-ES"/>
          </w:rPr>
          <w:t>https://www.adif.es/w/60106-sese%C3%B1a-1?tipoBusqueda=proximasSalidas&amp;trafficType=cercanias&amp;pageFromPlid=335</w:t>
        </w:r>
      </w:hyperlink>
    </w:p>
    <w:p w14:paraId="3D65389A" w14:textId="77777777" w:rsidR="00BE5B51" w:rsidRPr="00BE5B51" w:rsidRDefault="00BE5B51" w:rsidP="00BE5B51">
      <w:pPr>
        <w:pStyle w:val="LIST-NUMERADA"/>
        <w:rPr>
          <w:lang w:eastAsia="es-ES"/>
        </w:rPr>
      </w:pPr>
      <w:hyperlink r:id="rId30" w:history="1">
        <w:r w:rsidRPr="00BE5B51">
          <w:rPr>
            <w:lang w:eastAsia="es-ES"/>
          </w:rPr>
          <w:t>https://www.adif.es/footer-legal/mapa-web</w:t>
        </w:r>
      </w:hyperlink>
    </w:p>
    <w:p w14:paraId="6F394B84" w14:textId="490CF789" w:rsidR="00BE5B51" w:rsidRDefault="00BE5B51" w:rsidP="00BE5B51">
      <w:pPr>
        <w:pStyle w:val="LIST-NUMERADA"/>
        <w:rPr>
          <w:lang w:eastAsia="es-ES"/>
        </w:rPr>
      </w:pPr>
      <w:hyperlink r:id="rId31" w:history="1">
        <w:r w:rsidRPr="00BE5B51">
          <w:rPr>
            <w:lang w:eastAsia="es-ES"/>
          </w:rPr>
          <w:t>https://www.adif.es/servicios</w:t>
        </w:r>
      </w:hyperlink>
    </w:p>
    <w:p w14:paraId="11811D23" w14:textId="77777777" w:rsidR="00BE5B51" w:rsidRDefault="00BE5B51">
      <w:pPr>
        <w:spacing w:after="160" w:line="259" w:lineRule="auto"/>
        <w:rPr>
          <w:rFonts w:ascii="Atkinson Hyperlegible" w:hAnsi="Atkinson Hyperlegible"/>
          <w:color w:val="49555F"/>
          <w:shd w:val="clear" w:color="auto" w:fill="FFFFFF"/>
          <w:lang w:eastAsia="es-ES"/>
        </w:rPr>
      </w:pPr>
      <w:r>
        <w:rPr>
          <w:lang w:eastAsia="es-ES"/>
        </w:rPr>
        <w:br w:type="page"/>
      </w:r>
    </w:p>
    <w:p w14:paraId="646E31A2" w14:textId="77777777" w:rsidR="004B0E5B" w:rsidRDefault="00DD6DA9" w:rsidP="00DD6DA9">
      <w:pPr>
        <w:pStyle w:val="Ttulo2"/>
      </w:pPr>
      <w:bookmarkStart w:id="4" w:name="_Toc217647948"/>
      <w:r>
        <w:lastRenderedPageBreak/>
        <w:t>Nivel de conformidad</w:t>
      </w:r>
      <w:bookmarkEnd w:id="4"/>
    </w:p>
    <w:p w14:paraId="7272FD7F" w14:textId="45D6DF6D" w:rsidR="002D09B2" w:rsidRDefault="002D09B2" w:rsidP="002D09B2">
      <w:pPr>
        <w:pStyle w:val="PRRAFO"/>
      </w:pPr>
      <w:r>
        <w:t xml:space="preserve">Se certifica, con fecha </w:t>
      </w:r>
      <w:r w:rsidR="00C20118" w:rsidRPr="00C20118">
        <w:t>2</w:t>
      </w:r>
      <w:r w:rsidR="00F24701">
        <w:t>6</w:t>
      </w:r>
      <w:r w:rsidR="00C20118" w:rsidRPr="00C20118">
        <w:t xml:space="preserve"> de diciembre de 2025</w:t>
      </w:r>
      <w:r>
        <w:t xml:space="preserve">, que el sitio web </w:t>
      </w:r>
      <w:r w:rsidRPr="00C20118">
        <w:t>cumple</w:t>
      </w:r>
      <w:r w:rsidR="00B45E51" w:rsidRPr="00C20118">
        <w:t xml:space="preserve"> parcialmente/no cumple</w:t>
      </w:r>
      <w:r>
        <w:t xml:space="preserve"> con el nivel AA de las pautas WCAG 2.2 con las siguientes excepciones:</w:t>
      </w:r>
    </w:p>
    <w:p w14:paraId="4073F5AF" w14:textId="0F5A0CD4" w:rsidR="004B0E5B" w:rsidRPr="00D81079" w:rsidRDefault="002D09B2" w:rsidP="002D09B2">
      <w:pPr>
        <w:pStyle w:val="LIST-VIETA"/>
      </w:pPr>
      <w:r w:rsidRPr="00D81079">
        <w:t>En algunos casos existen imágenes cuya alternativa textual no es correcta</w:t>
      </w:r>
      <w:r w:rsidR="00D81079" w:rsidRPr="00D81079">
        <w:t xml:space="preserve"> como el mapa de la red ferroviaria</w:t>
      </w:r>
      <w:r w:rsidR="00D81079">
        <w:t xml:space="preserve"> o carecen de alternativa textual.</w:t>
      </w:r>
    </w:p>
    <w:p w14:paraId="1586DDFC" w14:textId="3116326F" w:rsidR="00D81079" w:rsidRPr="00D81079" w:rsidRDefault="00D81079" w:rsidP="00D81079">
      <w:pPr>
        <w:pStyle w:val="LIST-VIETA"/>
      </w:pPr>
      <w:r>
        <w:t>Vídeos que no tienen alternativa textual o transcripción de los textos que contiene.</w:t>
      </w:r>
    </w:p>
    <w:p w14:paraId="7FA6E14E" w14:textId="5A9C20EA" w:rsidR="00E72CAF" w:rsidRDefault="008406DD" w:rsidP="002D09B2">
      <w:pPr>
        <w:pStyle w:val="LIST-VIETA"/>
      </w:pPr>
      <w:r>
        <w:t xml:space="preserve">La información y relaciones de elementos no queda clara en ciertos componentes como tablas anidadas o el uso de tablas en vez de listas de definición. Como también </w:t>
      </w:r>
      <w:r w:rsidRPr="004E7C29">
        <w:rPr>
          <w:i/>
          <w:iCs/>
        </w:rPr>
        <w:t>pdfs</w:t>
      </w:r>
      <w:r>
        <w:t xml:space="preserve"> sin un etiquetado correcto</w:t>
      </w:r>
      <w:r w:rsidR="00AE3C6D">
        <w:t>.</w:t>
      </w:r>
    </w:p>
    <w:p w14:paraId="74E3FAAA" w14:textId="3FAEA479" w:rsidR="008406DD" w:rsidRDefault="008406DD" w:rsidP="002D09B2">
      <w:pPr>
        <w:pStyle w:val="LIST-VIETA"/>
      </w:pPr>
      <w:r>
        <w:t xml:space="preserve">Los </w:t>
      </w:r>
      <w:r w:rsidRPr="004E7C29">
        <w:rPr>
          <w:i/>
          <w:iCs/>
        </w:rPr>
        <w:t>slides</w:t>
      </w:r>
      <w:r>
        <w:t xml:space="preserve"> contiene elementos informativos sólo por </w:t>
      </w:r>
      <w:r w:rsidR="00A33670">
        <w:t xml:space="preserve">su característica sensorial, como utilizar el </w:t>
      </w:r>
      <w:r>
        <w:t>color</w:t>
      </w:r>
      <w:r w:rsidR="00A33670">
        <w:t xml:space="preserve"> para indicar la diapositiva activa de las no activas.</w:t>
      </w:r>
    </w:p>
    <w:p w14:paraId="0F68322A" w14:textId="33FEA8C3" w:rsidR="00A33670" w:rsidRDefault="00A33670" w:rsidP="002D09B2">
      <w:pPr>
        <w:pStyle w:val="LIST-VIETA"/>
      </w:pPr>
      <w:r>
        <w:t>Algunas imágenes contienen texto que no es legible en modo alto contraste.</w:t>
      </w:r>
    </w:p>
    <w:p w14:paraId="577472B7" w14:textId="379AF9D5" w:rsidR="00A33670" w:rsidRDefault="00A33670" w:rsidP="002D09B2">
      <w:pPr>
        <w:pStyle w:val="LIST-VIETA"/>
      </w:pPr>
      <w:r>
        <w:t>Elementos que se solapan si se amplía el texto al 200%.</w:t>
      </w:r>
    </w:p>
    <w:p w14:paraId="76A0E477" w14:textId="6E2599DD" w:rsidR="00A33670" w:rsidRDefault="00A33670" w:rsidP="002D09B2">
      <w:pPr>
        <w:pStyle w:val="LIST-VIETA"/>
      </w:pPr>
      <w:r>
        <w:t>Con el navegador Firefox, si se amplía la visualización al 400% los elementos del menú no son operables.</w:t>
      </w:r>
    </w:p>
    <w:p w14:paraId="34593BFE" w14:textId="7FFD9ACC" w:rsidR="00A33670" w:rsidRDefault="00A33670" w:rsidP="002D09B2">
      <w:pPr>
        <w:pStyle w:val="LIST-VIETA"/>
      </w:pPr>
      <w:r>
        <w:t>El mapa de la red ferroviaria no es operable a través de teclado</w:t>
      </w:r>
      <w:r w:rsidR="00AE3C6D">
        <w:t>. Y contiene botones sin etiquetar.</w:t>
      </w:r>
    </w:p>
    <w:p w14:paraId="6107D2AF" w14:textId="44D8E353" w:rsidR="00AE3C6D" w:rsidRDefault="00AE3C6D" w:rsidP="002D09B2">
      <w:pPr>
        <w:pStyle w:val="LIST-VIETA"/>
      </w:pPr>
      <w:r>
        <w:t xml:space="preserve">Hay </w:t>
      </w:r>
      <w:r w:rsidRPr="004E7C29">
        <w:rPr>
          <w:i/>
          <w:iCs/>
        </w:rPr>
        <w:t>pdfs</w:t>
      </w:r>
      <w:r>
        <w:t xml:space="preserve"> que están sin </w:t>
      </w:r>
      <w:r w:rsidR="009E6224">
        <w:t>título</w:t>
      </w:r>
      <w:r>
        <w:t>.</w:t>
      </w:r>
    </w:p>
    <w:p w14:paraId="3C9E5E87" w14:textId="26E4E06A" w:rsidR="009E6224" w:rsidRDefault="004E7C29" w:rsidP="002D09B2">
      <w:pPr>
        <w:pStyle w:val="LIST-VIETA"/>
      </w:pPr>
      <w:r>
        <w:t>En la página de contacto se encuentra un elemento recaptcha que puede ser no accesible para usuarios de baja visión.</w:t>
      </w:r>
    </w:p>
    <w:p w14:paraId="5A91FEFF" w14:textId="7B892B98" w:rsidR="004E7C29" w:rsidRDefault="004E7C29" w:rsidP="002D09B2">
      <w:pPr>
        <w:pStyle w:val="LIST-VIETA"/>
      </w:pPr>
      <w:r>
        <w:lastRenderedPageBreak/>
        <w:t>Existen elementos cuyo nombre, valor o roll no están correctamente definidos, como por ejemplo la modal de cookies y otros elementos que pueden entorpecer el uso de ayudas técnicas.</w:t>
      </w:r>
    </w:p>
    <w:p w14:paraId="3BA520DA" w14:textId="77777777" w:rsidR="004B0E5B" w:rsidRDefault="007D1C2D" w:rsidP="007D1C2D">
      <w:pPr>
        <w:pStyle w:val="Ttulo2"/>
      </w:pPr>
      <w:bookmarkStart w:id="5" w:name="_Toc217647949"/>
      <w:r>
        <w:t>Texto del certificado</w:t>
      </w:r>
      <w:bookmarkEnd w:id="5"/>
    </w:p>
    <w:p w14:paraId="20EC03ED" w14:textId="77777777" w:rsidR="00CD6AF4" w:rsidRPr="000B457E" w:rsidRDefault="00CD6AF4" w:rsidP="000B457E">
      <w:pPr>
        <w:pStyle w:val="PRRAFO"/>
      </w:pPr>
      <w:r w:rsidRPr="000B457E">
        <w:t>ILUNION Accesibilidad incluirá en su certificado el siguiente texto: </w:t>
      </w:r>
    </w:p>
    <w:p w14:paraId="32EEC546" w14:textId="61A8BDC7" w:rsidR="000B457E" w:rsidRPr="000B457E" w:rsidRDefault="000B457E" w:rsidP="000B457E">
      <w:pPr>
        <w:pStyle w:val="PRRAFO"/>
      </w:pPr>
      <w:r w:rsidRPr="00C2432D">
        <w:t>ILUNION Accesibilidad, S.A.U.</w:t>
      </w:r>
      <w:r w:rsidRPr="000B457E">
        <w:t> empresa perteneciente al </w:t>
      </w:r>
      <w:r w:rsidRPr="000B457E">
        <w:rPr>
          <w:rStyle w:val="Textoennegrita"/>
          <w:b w:val="0"/>
          <w:bCs w:val="0"/>
        </w:rPr>
        <w:t>GRUPO SOCIAL ONCE</w:t>
      </w:r>
      <w:r w:rsidRPr="000B457E">
        <w:t>, acredita que con fecha </w:t>
      </w:r>
      <w:r w:rsidRPr="000B457E">
        <w:rPr>
          <w:rStyle w:val="Textoennegrita"/>
          <w:b w:val="0"/>
          <w:bCs w:val="0"/>
        </w:rPr>
        <w:t>26/12/2025</w:t>
      </w:r>
      <w:r w:rsidRPr="000B457E">
        <w:t> se ha realizado una Auditoría de Accesibilidad de </w:t>
      </w:r>
      <w:r w:rsidRPr="000B457E">
        <w:rPr>
          <w:rStyle w:val="Textoennegrita"/>
          <w:b w:val="0"/>
          <w:bCs w:val="0"/>
        </w:rPr>
        <w:t>Adif</w:t>
      </w:r>
      <w:r w:rsidRPr="000B457E">
        <w:t> siguiendo las pautas de evaluación WCAG - WAI 2.2 Doble A (AA) WEB.</w:t>
      </w:r>
      <w:r w:rsidRPr="000B457E">
        <w:br/>
        <w:t>La auditoría de accesibilidad realizada refleja que el producto tiene un nivel de cumplimiento Parcial acorde a los estándares revisados.</w:t>
      </w:r>
      <w:r w:rsidRPr="000B457E">
        <w:br/>
        <w:t>Este nivel de cumplimiento se debe a que se producen las siguientes excepciones de cumplimiento:</w:t>
      </w:r>
    </w:p>
    <w:p w14:paraId="0D12CD5F" w14:textId="77777777" w:rsidR="000B457E" w:rsidRPr="000B457E" w:rsidRDefault="000B457E" w:rsidP="000B457E">
      <w:pPr>
        <w:pStyle w:val="LIST-VIETA"/>
      </w:pPr>
      <w:r w:rsidRPr="000B457E">
        <w:t>En algunos casos existen imágenes cuya alternativa textual no es correcta como el mapa de la red ferroviaria o carecen de alternativa textual.</w:t>
      </w:r>
    </w:p>
    <w:p w14:paraId="255D7F2B" w14:textId="77777777" w:rsidR="000B457E" w:rsidRPr="000B457E" w:rsidRDefault="000B457E" w:rsidP="000B457E">
      <w:pPr>
        <w:pStyle w:val="LIST-VIETA"/>
      </w:pPr>
      <w:r w:rsidRPr="000B457E">
        <w:t>Vídeos que no tienen alternativa textual o transcripción de los textos que contiene.</w:t>
      </w:r>
    </w:p>
    <w:p w14:paraId="0EE45D4E" w14:textId="77777777" w:rsidR="000B457E" w:rsidRPr="000B457E" w:rsidRDefault="000B457E" w:rsidP="000B457E">
      <w:pPr>
        <w:pStyle w:val="LIST-VIETA"/>
      </w:pPr>
      <w:r w:rsidRPr="000B457E">
        <w:t>La información y relaciones de elementos no queda clara en ciertos componentes como tablas anidadas o el uso de tablas en vez de listas de definición. Como también pdfs sin un etiquetado correcto.</w:t>
      </w:r>
    </w:p>
    <w:p w14:paraId="69DC3427" w14:textId="77777777" w:rsidR="000B457E" w:rsidRPr="000B457E" w:rsidRDefault="000B457E" w:rsidP="000B457E">
      <w:pPr>
        <w:pStyle w:val="LIST-VIETA"/>
      </w:pPr>
      <w:r w:rsidRPr="000B457E">
        <w:t>Los slides contiene elementos informativos sólo por su característica sensorial, como utilizar el color para indicar la diapositiva activa de las no activas.</w:t>
      </w:r>
    </w:p>
    <w:p w14:paraId="3FC9AC90" w14:textId="77777777" w:rsidR="000B457E" w:rsidRPr="000B457E" w:rsidRDefault="000B457E" w:rsidP="000B457E">
      <w:pPr>
        <w:pStyle w:val="LIST-VIETA"/>
      </w:pPr>
      <w:r w:rsidRPr="000B457E">
        <w:t>Algunas imágenes contienen texto que no es legible en modo alto contraste.</w:t>
      </w:r>
    </w:p>
    <w:p w14:paraId="36EDD579" w14:textId="77777777" w:rsidR="000B457E" w:rsidRPr="000B457E" w:rsidRDefault="000B457E" w:rsidP="000B457E">
      <w:pPr>
        <w:pStyle w:val="LIST-VIETA"/>
      </w:pPr>
      <w:r w:rsidRPr="000B457E">
        <w:lastRenderedPageBreak/>
        <w:t>Elementos que se solapan si se amplía el texto al 200%.</w:t>
      </w:r>
    </w:p>
    <w:p w14:paraId="5D234F88" w14:textId="77777777" w:rsidR="000B457E" w:rsidRPr="000B457E" w:rsidRDefault="000B457E" w:rsidP="000B457E">
      <w:pPr>
        <w:pStyle w:val="LIST-VIETA"/>
      </w:pPr>
      <w:r w:rsidRPr="000B457E">
        <w:t>Con el navegador Firefox, si se amplía la visualización al 400% los elementos del menú no son operables.</w:t>
      </w:r>
    </w:p>
    <w:p w14:paraId="2EAF06AC" w14:textId="77777777" w:rsidR="000B457E" w:rsidRPr="000B457E" w:rsidRDefault="000B457E" w:rsidP="000B457E">
      <w:pPr>
        <w:pStyle w:val="LIST-VIETA"/>
      </w:pPr>
      <w:r w:rsidRPr="000B457E">
        <w:t>El mapa de la red ferroviaria no es operable a través de teclado. Y contiene botones sin etiquetar.</w:t>
      </w:r>
    </w:p>
    <w:p w14:paraId="0B9FCE67" w14:textId="77777777" w:rsidR="000B457E" w:rsidRPr="000B457E" w:rsidRDefault="000B457E" w:rsidP="000B457E">
      <w:pPr>
        <w:pStyle w:val="LIST-VIETA"/>
      </w:pPr>
      <w:r w:rsidRPr="000B457E">
        <w:t>Hay pdfs que están sin título.</w:t>
      </w:r>
    </w:p>
    <w:p w14:paraId="0CBDF7B3" w14:textId="77777777" w:rsidR="000B457E" w:rsidRPr="000B457E" w:rsidRDefault="000B457E" w:rsidP="000B457E">
      <w:pPr>
        <w:pStyle w:val="LIST-VIETA"/>
      </w:pPr>
      <w:r w:rsidRPr="000B457E">
        <w:t>En la página de contacto se encuentra un elemento recaptcha que puede ser no accesible para usuarios de baja visión.</w:t>
      </w:r>
    </w:p>
    <w:p w14:paraId="6ED43CEE" w14:textId="73653A77" w:rsidR="000B457E" w:rsidRDefault="000B457E" w:rsidP="000B457E">
      <w:pPr>
        <w:pStyle w:val="LIST-VIETA"/>
      </w:pPr>
      <w:r w:rsidRPr="000B457E">
        <w:t>Existen elementos cuyo nombre, valor o roll no están correctamente definidos, como por ejemplo la modal de cookies y otros elementos que pueden entorpecer el uso de ayudas técnicas.</w:t>
      </w:r>
    </w:p>
    <w:p w14:paraId="0D80CA24" w14:textId="77777777" w:rsidR="000B457E" w:rsidRDefault="000B457E">
      <w:pPr>
        <w:spacing w:after="160" w:line="259" w:lineRule="auto"/>
        <w:rPr>
          <w:rFonts w:ascii="Atkinson Hyperlegible" w:hAnsi="Atkinson Hyperlegible"/>
          <w:color w:val="49555F"/>
          <w:shd w:val="clear" w:color="auto" w:fill="FFFFFF"/>
        </w:rPr>
      </w:pPr>
      <w:r>
        <w:br w:type="page"/>
      </w:r>
    </w:p>
    <w:p w14:paraId="59427FF3" w14:textId="77777777" w:rsidR="004B0E5B" w:rsidRDefault="00AD645F" w:rsidP="00AD645F">
      <w:pPr>
        <w:pStyle w:val="Ttulo2"/>
      </w:pPr>
      <w:bookmarkStart w:id="6" w:name="_Toc217647950"/>
      <w:r>
        <w:lastRenderedPageBreak/>
        <w:t>Condiciones de uso de sello</w:t>
      </w:r>
      <w:bookmarkEnd w:id="6"/>
    </w:p>
    <w:p w14:paraId="67337354" w14:textId="71F0493F" w:rsidR="00AD645F" w:rsidRDefault="00381D67" w:rsidP="00AD645F">
      <w:pPr>
        <w:pStyle w:val="PRRAFO"/>
      </w:pPr>
      <w:r w:rsidRPr="00381D67">
        <w:t xml:space="preserve">Se concede el uso del sello ILUNION WCAG 2.2 AA al sitio web </w:t>
      </w:r>
      <w:r w:rsidR="003E4310">
        <w:rPr>
          <w:noProof/>
        </w:rPr>
        <w:t>Adif.es</w:t>
      </w:r>
      <w:r w:rsidR="003E4310">
        <w:t xml:space="preserve"> </w:t>
      </w:r>
      <w:r w:rsidR="00407595">
        <w:t>p</w:t>
      </w:r>
      <w:r w:rsidRPr="00381D67">
        <w:t>ara que sea incluido en su sitio web, respetando siempre el contenido recogido en el mismo y sin llevar a cabo ninguna alteración en su estructura.</w:t>
      </w:r>
    </w:p>
    <w:p w14:paraId="3BDC467E" w14:textId="77777777" w:rsidR="00045FE2" w:rsidRDefault="00045FE2" w:rsidP="001B3E3E">
      <w:pPr>
        <w:pStyle w:val="PRRAFO"/>
        <w:jc w:val="center"/>
      </w:pPr>
      <w:r w:rsidRPr="00045FE2">
        <w:rPr>
          <w:noProof/>
        </w:rPr>
        <w:drawing>
          <wp:inline distT="0" distB="0" distL="0" distR="0" wp14:anchorId="33843A16" wp14:editId="72B526BF">
            <wp:extent cx="2876550" cy="1581150"/>
            <wp:effectExtent l="0" t="0" r="0" b="0"/>
            <wp:docPr id="856891149" name="Imagen 1" descr="Sello ILUNION WCAG 2.2.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91149" name="Imagen 1" descr="Sello ILUNION WCAG 2.2. AA."/>
                    <pic:cNvPicPr/>
                  </pic:nvPicPr>
                  <pic:blipFill>
                    <a:blip r:embed="rId32">
                      <a:extLst>
                        <a:ext uri="{28A0092B-C50C-407E-A947-70E740481C1C}">
                          <a14:useLocalDpi xmlns:a14="http://schemas.microsoft.com/office/drawing/2010/main" val="0"/>
                        </a:ext>
                      </a:extLst>
                    </a:blip>
                    <a:stretch>
                      <a:fillRect/>
                    </a:stretch>
                  </pic:blipFill>
                  <pic:spPr>
                    <a:xfrm>
                      <a:off x="0" y="0"/>
                      <a:ext cx="2876550" cy="1581150"/>
                    </a:xfrm>
                    <a:prstGeom prst="rect">
                      <a:avLst/>
                    </a:prstGeom>
                  </pic:spPr>
                </pic:pic>
              </a:graphicData>
            </a:graphic>
          </wp:inline>
        </w:drawing>
      </w:r>
    </w:p>
    <w:p w14:paraId="0C89159C" w14:textId="629CF416" w:rsidR="003C1ED3" w:rsidRDefault="0062395A" w:rsidP="001B3E3E">
      <w:pPr>
        <w:pStyle w:val="PIEGRFICOOTABLA"/>
        <w:jc w:val="center"/>
      </w:pPr>
      <w:r w:rsidRPr="0062395A">
        <w:t>Ilustración 2. Sello ILUNION WCAG 2.</w:t>
      </w:r>
      <w:r w:rsidR="00B70346">
        <w:t>2</w:t>
      </w:r>
      <w:r w:rsidRPr="0062395A">
        <w:t xml:space="preserve"> AA</w:t>
      </w:r>
    </w:p>
    <w:p w14:paraId="020EC03E" w14:textId="77777777" w:rsidR="00DF5830" w:rsidRDefault="00DF5830" w:rsidP="00DF5830">
      <w:pPr>
        <w:pStyle w:val="PRRAFO"/>
      </w:pPr>
      <w:r>
        <w:t>Conforme a las buenas prácticas, se recomienda la inclusión de este sello en cualquier sitio de la web suficientemente visible, preferentemente dentro de la declaración de accesibilidad en caso de contar con ella.</w:t>
      </w:r>
    </w:p>
    <w:p w14:paraId="0AF1B157" w14:textId="77777777" w:rsidR="0062395A" w:rsidRDefault="00DF5830" w:rsidP="00DF5830">
      <w:pPr>
        <w:pStyle w:val="PRRAFO"/>
      </w:pPr>
      <w:r>
        <w:t>El código HTML necesario para implementar el sello es el que se indica a continuación:</w:t>
      </w:r>
    </w:p>
    <w:p w14:paraId="752D0D87" w14:textId="16802D87" w:rsidR="001E07C0" w:rsidRPr="00504F0D" w:rsidRDefault="001E07C0" w:rsidP="00B70346">
      <w:pPr>
        <w:pStyle w:val="Cdigo"/>
        <w:spacing w:line="360" w:lineRule="auto"/>
      </w:pPr>
      <w:r w:rsidRPr="00504F0D">
        <w:t xml:space="preserve">&lt;a target="_blank" title="ILUNION Accesibilidad, </w:t>
      </w:r>
      <w:r w:rsidR="00407595">
        <w:t>acreditación</w:t>
      </w:r>
      <w:r w:rsidRPr="00504F0D">
        <w:t xml:space="preserve"> WCAG-WAI </w:t>
      </w:r>
      <w:r w:rsidR="00B70346">
        <w:t xml:space="preserve">2.2 </w:t>
      </w:r>
      <w:r w:rsidRPr="00504F0D">
        <w:t xml:space="preserve">AA (abre en nueva ventana)" href=” </w:t>
      </w:r>
      <w:r w:rsidR="000B457E" w:rsidRPr="000B457E">
        <w:t>https://ilunionaccede.es/DeclaracionView/4879d117-e964-4d0a-98cf-8e4c1b7ec540</w:t>
      </w:r>
      <w:r w:rsidRPr="00504F0D">
        <w:t>”&gt;</w:t>
      </w:r>
    </w:p>
    <w:p w14:paraId="5C6CEA58" w14:textId="59276C07" w:rsidR="001E07C0" w:rsidRPr="00504F0D" w:rsidRDefault="001E07C0" w:rsidP="00B70346">
      <w:pPr>
        <w:pStyle w:val="Cdigo"/>
        <w:spacing w:line="360" w:lineRule="auto"/>
      </w:pPr>
      <w:r w:rsidRPr="00504F0D">
        <w:t xml:space="preserve">&lt;img alt="ILUNION Accesibilidad, </w:t>
      </w:r>
      <w:r w:rsidR="00407595">
        <w:t>acreditación</w:t>
      </w:r>
      <w:r w:rsidRPr="00504F0D">
        <w:t xml:space="preserve"> WCAG-WAI </w:t>
      </w:r>
      <w:r w:rsidR="00B70346">
        <w:t xml:space="preserve">2.2 </w:t>
      </w:r>
      <w:r w:rsidRPr="00504F0D">
        <w:t>AA (abre en nueva ventana)" src="**ruta_imagen**"&gt;</w:t>
      </w:r>
    </w:p>
    <w:p w14:paraId="59671BB1" w14:textId="77777777" w:rsidR="001E07C0" w:rsidRPr="00504F0D" w:rsidRDefault="001E07C0" w:rsidP="00B70346">
      <w:pPr>
        <w:pStyle w:val="Cdigo"/>
        <w:spacing w:line="360" w:lineRule="auto"/>
      </w:pPr>
      <w:r w:rsidRPr="00504F0D">
        <w:t>&lt;/a&gt;</w:t>
      </w:r>
    </w:p>
    <w:sectPr w:rsidR="001E07C0" w:rsidRPr="00504F0D" w:rsidSect="00C1685A">
      <w:headerReference w:type="default" r:id="rId33"/>
      <w:footerReference w:type="even" r:id="rId34"/>
      <w:footerReference w:type="default" r:id="rId35"/>
      <w:headerReference w:type="first" r:id="rId36"/>
      <w:footerReference w:type="first" r:id="rId37"/>
      <w:type w:val="continuous"/>
      <w:pgSz w:w="11906" w:h="16838" w:code="9"/>
      <w:pgMar w:top="1418" w:right="1418" w:bottom="1418" w:left="1418" w:header="73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B47D8" w14:textId="77777777" w:rsidR="00E0210D" w:rsidRDefault="00E0210D" w:rsidP="00F01213">
      <w:r>
        <w:separator/>
      </w:r>
    </w:p>
    <w:p w14:paraId="657FEB07" w14:textId="77777777" w:rsidR="00E0210D" w:rsidRDefault="00E0210D" w:rsidP="00F01213"/>
    <w:p w14:paraId="77686945" w14:textId="77777777" w:rsidR="00E0210D" w:rsidRDefault="00E0210D" w:rsidP="00F01213"/>
    <w:p w14:paraId="7B9B7453" w14:textId="77777777" w:rsidR="00E0210D" w:rsidRDefault="00E0210D" w:rsidP="00F01213"/>
  </w:endnote>
  <w:endnote w:type="continuationSeparator" w:id="0">
    <w:p w14:paraId="14FE1796" w14:textId="77777777" w:rsidR="00E0210D" w:rsidRDefault="00E0210D" w:rsidP="00F01213">
      <w:r>
        <w:continuationSeparator/>
      </w:r>
    </w:p>
    <w:p w14:paraId="72DBA537" w14:textId="77777777" w:rsidR="00E0210D" w:rsidRDefault="00E0210D" w:rsidP="00F01213"/>
    <w:p w14:paraId="6F5E1302" w14:textId="77777777" w:rsidR="00E0210D" w:rsidRDefault="00E0210D" w:rsidP="00F01213"/>
    <w:p w14:paraId="070C2074" w14:textId="77777777" w:rsidR="00E0210D" w:rsidRDefault="00E0210D" w:rsidP="00F01213"/>
  </w:endnote>
  <w:endnote w:type="continuationNotice" w:id="1">
    <w:p w14:paraId="45D15D0A" w14:textId="77777777" w:rsidR="00E0210D" w:rsidRDefault="00E02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panose1 w:val="00000000000000000000"/>
    <w:charset w:val="00"/>
    <w:family w:val="auto"/>
    <w:pitch w:val="variable"/>
    <w:sig w:usb0="800000EF" w:usb1="0000204B" w:usb2="00000000" w:usb3="00000000" w:csb0="00000003" w:csb1="00000000"/>
    <w:embedRegular r:id="rId1" w:fontKey="{4537DFF9-4394-4CE5-AD50-C36CE86BB4F2}"/>
    <w:embedBold r:id="rId2" w:fontKey="{56C206B4-AC71-4B69-A175-C7DEB0A6E797}"/>
    <w:embedItalic r:id="rId3" w:fontKey="{20734162-FE19-4C3C-93DE-13A78E34EA21}"/>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venir">
    <w:altName w:val="Calibri"/>
    <w:charset w:val="00"/>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Medium">
    <w:charset w:val="00"/>
    <w:family w:val="auto"/>
    <w:pitch w:val="variable"/>
    <w:sig w:usb0="800000AF" w:usb1="5000204A"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monospaced for SAP">
    <w:altName w:val="Arial"/>
    <w:panose1 w:val="020B0609020202030204"/>
    <w:charset w:val="00"/>
    <w:family w:val="modern"/>
    <w:pitch w:val="fixed"/>
    <w:sig w:usb0="00000003" w:usb1="00000000" w:usb2="00000000" w:usb3="00000000" w:csb0="00000001" w:csb1="00000000"/>
    <w:embedRegular r:id="rId4" w:fontKey="{C7079C34-76E9-41F0-AF65-2E8E3767E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6908" w14:textId="1B1B4135" w:rsidR="002C4420" w:rsidRDefault="002C44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4AAA" w14:textId="2C1E226C" w:rsidR="00A913EC" w:rsidRDefault="00000000" w:rsidP="00A913EC">
    <w:pPr>
      <w:pStyle w:val="Piedepgina"/>
      <w:jc w:val="center"/>
      <w:rPr>
        <w:color w:val="5B6A92"/>
      </w:rPr>
    </w:pPr>
    <w:sdt>
      <w:sdtPr>
        <w:rPr>
          <w:color w:val="5B6A92"/>
        </w:rPr>
        <w:id w:val="1728636285"/>
        <w:docPartObj>
          <w:docPartGallery w:val="Page Numbers (Top of Page)"/>
          <w:docPartUnique/>
        </w:docPartObj>
      </w:sdtPr>
      <w:sdtContent>
        <w:r w:rsidR="00A913EC" w:rsidRPr="0022031A">
          <w:rPr>
            <w:color w:val="5B6A92"/>
          </w:rPr>
          <w:t xml:space="preserve">Página </w:t>
        </w:r>
        <w:r w:rsidR="00A913EC" w:rsidRPr="0022031A">
          <w:rPr>
            <w:b/>
            <w:bCs/>
            <w:color w:val="5B6A92"/>
            <w:szCs w:val="24"/>
          </w:rPr>
          <w:fldChar w:fldCharType="begin"/>
        </w:r>
        <w:r w:rsidR="00A913EC" w:rsidRPr="0022031A">
          <w:rPr>
            <w:b/>
            <w:bCs/>
            <w:color w:val="5B6A92"/>
          </w:rPr>
          <w:instrText>PAGE</w:instrText>
        </w:r>
        <w:r w:rsidR="00A913EC" w:rsidRPr="0022031A">
          <w:rPr>
            <w:b/>
            <w:bCs/>
            <w:color w:val="5B6A92"/>
            <w:szCs w:val="24"/>
          </w:rPr>
          <w:fldChar w:fldCharType="separate"/>
        </w:r>
        <w:r w:rsidR="00A913EC">
          <w:rPr>
            <w:b/>
            <w:bCs/>
            <w:color w:val="5B6A92"/>
          </w:rPr>
          <w:t>2</w:t>
        </w:r>
        <w:r w:rsidR="00A913EC" w:rsidRPr="0022031A">
          <w:rPr>
            <w:b/>
            <w:bCs/>
            <w:color w:val="5B6A92"/>
            <w:szCs w:val="24"/>
          </w:rPr>
          <w:fldChar w:fldCharType="end"/>
        </w:r>
        <w:r w:rsidR="00A913EC" w:rsidRPr="0022031A">
          <w:rPr>
            <w:color w:val="5B6A92"/>
          </w:rPr>
          <w:t xml:space="preserve"> de </w:t>
        </w:r>
        <w:r w:rsidR="00A913EC" w:rsidRPr="0022031A">
          <w:rPr>
            <w:b/>
            <w:bCs/>
            <w:color w:val="5B6A92"/>
            <w:szCs w:val="24"/>
          </w:rPr>
          <w:fldChar w:fldCharType="begin"/>
        </w:r>
        <w:r w:rsidR="00A913EC" w:rsidRPr="0022031A">
          <w:rPr>
            <w:b/>
            <w:bCs/>
            <w:color w:val="5B6A92"/>
          </w:rPr>
          <w:instrText>NUMPAGES</w:instrText>
        </w:r>
        <w:r w:rsidR="00A913EC" w:rsidRPr="0022031A">
          <w:rPr>
            <w:b/>
            <w:bCs/>
            <w:color w:val="5B6A92"/>
            <w:szCs w:val="24"/>
          </w:rPr>
          <w:fldChar w:fldCharType="separate"/>
        </w:r>
        <w:r w:rsidR="00A913EC">
          <w:rPr>
            <w:b/>
            <w:bCs/>
            <w:color w:val="5B6A92"/>
          </w:rPr>
          <w:t>22</w:t>
        </w:r>
        <w:r w:rsidR="00A913EC" w:rsidRPr="0022031A">
          <w:rPr>
            <w:b/>
            <w:bCs/>
            <w:color w:val="5B6A92"/>
            <w:szCs w:val="24"/>
          </w:rPr>
          <w:fldChar w:fldCharType="end"/>
        </w:r>
      </w:sdtContent>
    </w:sdt>
  </w:p>
  <w:p w14:paraId="6F5C1F31" w14:textId="77777777" w:rsidR="002F3AF4" w:rsidRDefault="002F3AF4" w:rsidP="00F012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7E2C" w14:textId="77A26589" w:rsidR="00F71D6B" w:rsidRDefault="00F71D6B">
    <w:pPr>
      <w:pStyle w:val="Piedepgina"/>
      <w:rPr>
        <w:noProof/>
        <w:highlight w:val="yellow"/>
      </w:rPr>
    </w:pPr>
  </w:p>
  <w:p w14:paraId="67F01AD3" w14:textId="77777777" w:rsidR="00111464" w:rsidRDefault="001114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71EC9" w14:textId="77777777" w:rsidR="00E0210D" w:rsidRPr="00520B02" w:rsidRDefault="00E0210D" w:rsidP="00520B02">
      <w:pPr>
        <w:pStyle w:val="Textonotapie"/>
        <w:jc w:val="left"/>
        <w:rPr>
          <w:color w:val="0077C8"/>
        </w:rPr>
      </w:pPr>
      <w:r w:rsidRPr="00520B02">
        <w:rPr>
          <w:color w:val="0077C8"/>
        </w:rPr>
        <w:separator/>
      </w:r>
    </w:p>
  </w:footnote>
  <w:footnote w:type="continuationSeparator" w:id="0">
    <w:p w14:paraId="57F2FE8A" w14:textId="77777777" w:rsidR="00E0210D" w:rsidRPr="00E06605" w:rsidRDefault="00E0210D" w:rsidP="00F01213">
      <w:pPr>
        <w:rPr>
          <w:color w:val="0077C8"/>
        </w:rPr>
      </w:pPr>
      <w:r w:rsidRPr="00E06605">
        <w:rPr>
          <w:color w:val="0077C8"/>
        </w:rPr>
        <w:continuationSeparator/>
      </w:r>
    </w:p>
  </w:footnote>
  <w:footnote w:type="continuationNotice" w:id="1">
    <w:p w14:paraId="65A29C29" w14:textId="77777777" w:rsidR="00E0210D" w:rsidRDefault="00E021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8351" w14:textId="77777777" w:rsidR="00736E6E" w:rsidRPr="00A913EC" w:rsidRDefault="003C6C22" w:rsidP="00982F98">
    <w:pPr>
      <w:spacing w:line="480" w:lineRule="auto"/>
      <w:jc w:val="right"/>
      <w:rPr>
        <w:color w:val="5B6A92"/>
        <w:lang w:eastAsia="es-ES"/>
      </w:rPr>
    </w:pPr>
    <w:r w:rsidRPr="00A913EC">
      <w:rPr>
        <w:noProof/>
        <w:color w:val="5B6A92"/>
        <w:highlight w:val="yellow"/>
      </w:rPr>
      <w:drawing>
        <wp:anchor distT="0" distB="0" distL="114300" distR="114300" simplePos="0" relativeHeight="251658241" behindDoc="1" locked="0" layoutInCell="1" allowOverlap="1" wp14:anchorId="7406EC40" wp14:editId="48A23E9F">
          <wp:simplePos x="0" y="0"/>
          <wp:positionH relativeFrom="margin">
            <wp:posOffset>-10160</wp:posOffset>
          </wp:positionH>
          <wp:positionV relativeFrom="paragraph">
            <wp:posOffset>-137795</wp:posOffset>
          </wp:positionV>
          <wp:extent cx="1273175" cy="449580"/>
          <wp:effectExtent l="0" t="0" r="3175" b="7620"/>
          <wp:wrapTight wrapText="bothSides">
            <wp:wrapPolygon edited="0">
              <wp:start x="970" y="0"/>
              <wp:lineTo x="0" y="2746"/>
              <wp:lineTo x="0" y="11898"/>
              <wp:lineTo x="646" y="14644"/>
              <wp:lineTo x="6141" y="21051"/>
              <wp:lineTo x="19392" y="21051"/>
              <wp:lineTo x="19715" y="16475"/>
              <wp:lineTo x="21331" y="11898"/>
              <wp:lineTo x="21331" y="2746"/>
              <wp:lineTo x="4525" y="0"/>
              <wp:lineTo x="970" y="0"/>
            </wp:wrapPolygon>
          </wp:wrapTight>
          <wp:docPr id="1737490439" name="Imagen 1737490439" descr="Logotipo de ILUNION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150" descr="Logotipo de ILUNION Accesibilidad"/>
                  <pic:cNvPicPr/>
                </pic:nvPicPr>
                <pic:blipFill>
                  <a:blip r:embed="rId1">
                    <a:extLst>
                      <a:ext uri="{28A0092B-C50C-407E-A947-70E740481C1C}">
                        <a14:useLocalDpi xmlns:a14="http://schemas.microsoft.com/office/drawing/2010/main" val="0"/>
                      </a:ext>
                    </a:extLst>
                  </a:blip>
                  <a:stretch>
                    <a:fillRect/>
                  </a:stretch>
                </pic:blipFill>
                <pic:spPr>
                  <a:xfrm>
                    <a:off x="0" y="0"/>
                    <a:ext cx="1273175" cy="449580"/>
                  </a:xfrm>
                  <a:prstGeom prst="rect">
                    <a:avLst/>
                  </a:prstGeom>
                </pic:spPr>
              </pic:pic>
            </a:graphicData>
          </a:graphic>
          <wp14:sizeRelH relativeFrom="margin">
            <wp14:pctWidth>0</wp14:pctWidth>
          </wp14:sizeRelH>
          <wp14:sizeRelV relativeFrom="margin">
            <wp14:pctHeight>0</wp14:pctHeight>
          </wp14:sizeRelV>
        </wp:anchor>
      </w:drawing>
    </w:r>
    <w:r w:rsidR="00426FC2">
      <w:rPr>
        <w:noProof/>
        <w:color w:val="5B6A92"/>
      </w:rPr>
      <w:t xml:space="preserve">Informe </w:t>
    </w:r>
    <w:r w:rsidR="00407595">
      <w:rPr>
        <w:noProof/>
        <w:color w:val="5B6A92"/>
      </w:rPr>
      <w:t>de acreditación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5E9C6" w14:textId="77777777" w:rsidR="00F71D6B" w:rsidRDefault="00E67DBF" w:rsidP="005C53A1">
    <w:pPr>
      <w:pStyle w:val="Encabezado"/>
      <w:jc w:val="right"/>
    </w:pPr>
    <w:r w:rsidRPr="00F1083D">
      <w:rPr>
        <w:noProof/>
        <w:highlight w:val="yellow"/>
      </w:rPr>
      <w:drawing>
        <wp:anchor distT="0" distB="0" distL="114300" distR="114300" simplePos="0" relativeHeight="251658240" behindDoc="1" locked="0" layoutInCell="1" allowOverlap="1" wp14:anchorId="655B76A4" wp14:editId="00E37070">
          <wp:simplePos x="0" y="0"/>
          <wp:positionH relativeFrom="margin">
            <wp:posOffset>116148</wp:posOffset>
          </wp:positionH>
          <wp:positionV relativeFrom="paragraph">
            <wp:posOffset>-80010</wp:posOffset>
          </wp:positionV>
          <wp:extent cx="1273175" cy="449580"/>
          <wp:effectExtent l="0" t="0" r="3175" b="7620"/>
          <wp:wrapTight wrapText="bothSides">
            <wp:wrapPolygon edited="0">
              <wp:start x="970" y="0"/>
              <wp:lineTo x="0" y="2746"/>
              <wp:lineTo x="0" y="11898"/>
              <wp:lineTo x="646" y="14644"/>
              <wp:lineTo x="6141" y="21051"/>
              <wp:lineTo x="19392" y="21051"/>
              <wp:lineTo x="19715" y="16475"/>
              <wp:lineTo x="21331" y="11898"/>
              <wp:lineTo x="21331" y="2746"/>
              <wp:lineTo x="4525" y="0"/>
              <wp:lineTo x="970" y="0"/>
            </wp:wrapPolygon>
          </wp:wrapTight>
          <wp:docPr id="49954658" name="Imagen 49954658" descr="Logotipo de ILUNION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Logotipo de ILUNION Accesibilidad"/>
                  <pic:cNvPicPr/>
                </pic:nvPicPr>
                <pic:blipFill>
                  <a:blip r:embed="rId1">
                    <a:extLst>
                      <a:ext uri="{28A0092B-C50C-407E-A947-70E740481C1C}">
                        <a14:useLocalDpi xmlns:a14="http://schemas.microsoft.com/office/drawing/2010/main" val="0"/>
                      </a:ext>
                    </a:extLst>
                  </a:blip>
                  <a:stretch>
                    <a:fillRect/>
                  </a:stretch>
                </pic:blipFill>
                <pic:spPr>
                  <a:xfrm>
                    <a:off x="0" y="0"/>
                    <a:ext cx="1273175" cy="449580"/>
                  </a:xfrm>
                  <a:prstGeom prst="rect">
                    <a:avLst/>
                  </a:prstGeom>
                </pic:spPr>
              </pic:pic>
            </a:graphicData>
          </a:graphic>
          <wp14:sizeRelH relativeFrom="margin">
            <wp14:pctWidth>0</wp14:pctWidth>
          </wp14:sizeRelH>
          <wp14:sizeRelV relativeFrom="margin">
            <wp14:pctHeight>0</wp14:pctHeight>
          </wp14:sizeRelV>
        </wp:anchor>
      </w:drawing>
    </w:r>
    <w:r w:rsidR="00231F09">
      <w:t xml:space="preserve"> </w:t>
    </w:r>
    <w:r w:rsidR="005C53A1" w:rsidRPr="005C53A1">
      <w:rPr>
        <w:noProof/>
      </w:rPr>
      <w:drawing>
        <wp:inline distT="0" distB="0" distL="0" distR="0" wp14:anchorId="305D19A8" wp14:editId="7EAE18DF">
          <wp:extent cx="956635" cy="323862"/>
          <wp:effectExtent l="0" t="0" r="0" b="0"/>
          <wp:docPr id="1660000220" name="Imagen 1" descr="Log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72856" name="Imagen 1" descr="Logo Grupo Social Once"/>
                  <pic:cNvPicPr/>
                </pic:nvPicPr>
                <pic:blipFill>
                  <a:blip r:embed="rId2"/>
                  <a:stretch>
                    <a:fillRect/>
                  </a:stretch>
                </pic:blipFill>
                <pic:spPr>
                  <a:xfrm>
                    <a:off x="0" y="0"/>
                    <a:ext cx="999092" cy="3382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6EBE"/>
    <w:multiLevelType w:val="multilevel"/>
    <w:tmpl w:val="A23A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14459"/>
    <w:multiLevelType w:val="multilevel"/>
    <w:tmpl w:val="A886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A7CED"/>
    <w:multiLevelType w:val="multilevel"/>
    <w:tmpl w:val="AED6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F6417"/>
    <w:multiLevelType w:val="hybridMultilevel"/>
    <w:tmpl w:val="95C89C0E"/>
    <w:lvl w:ilvl="0" w:tplc="57F24194">
      <w:start w:val="1"/>
      <w:numFmt w:val="bullet"/>
      <w:pStyle w:val="LIST-2NIVEL"/>
      <w:lvlText w:val="o"/>
      <w:lvlJc w:val="left"/>
      <w:pPr>
        <w:ind w:left="720" w:hanging="360"/>
      </w:pPr>
      <w:rPr>
        <w:rFonts w:ascii="Courier New" w:hAnsi="Courier New" w:cs="Courier New"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516BF8"/>
    <w:multiLevelType w:val="hybridMultilevel"/>
    <w:tmpl w:val="AF90CD30"/>
    <w:lvl w:ilvl="0" w:tplc="231086CC">
      <w:start w:val="1"/>
      <w:numFmt w:val="bullet"/>
      <w:pStyle w:val="LIST-VIETA"/>
      <w:lvlText w:val="ꟷ"/>
      <w:lvlJc w:val="left"/>
      <w:pPr>
        <w:ind w:left="720" w:hanging="360"/>
      </w:pPr>
      <w:rPr>
        <w:rFonts w:ascii="Segoe UI" w:hAnsi="Segoe UI" w:hint="default"/>
        <w:color w:val="0070C0"/>
      </w:rPr>
    </w:lvl>
    <w:lvl w:ilvl="1" w:tplc="B51C8A36">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A91435"/>
    <w:multiLevelType w:val="hybridMultilevel"/>
    <w:tmpl w:val="1D42DB36"/>
    <w:lvl w:ilvl="0" w:tplc="5608CC04">
      <w:start w:val="1"/>
      <w:numFmt w:val="bullet"/>
      <w:pStyle w:val="Listaconvietas"/>
      <w:lvlText w:val=""/>
      <w:lvlJc w:val="left"/>
      <w:pPr>
        <w:tabs>
          <w:tab w:val="num" w:pos="360"/>
        </w:tabs>
        <w:ind w:left="360" w:hanging="360"/>
      </w:pPr>
      <w:rPr>
        <w:rFonts w:ascii="Symbol" w:hAnsi="Symbol" w:hint="default"/>
        <w:color w:val="0077C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3A2582"/>
    <w:multiLevelType w:val="hybridMultilevel"/>
    <w:tmpl w:val="83643D00"/>
    <w:lvl w:ilvl="0" w:tplc="AC34DB52">
      <w:start w:val="1"/>
      <w:numFmt w:val="decimal"/>
      <w:pStyle w:val="Listaconnmeros"/>
      <w:lvlText w:val="%1."/>
      <w:lvlJc w:val="left"/>
      <w:pPr>
        <w:ind w:left="360" w:hanging="360"/>
      </w:pPr>
      <w:rPr>
        <w:rFonts w:hint="default"/>
        <w:b w:val="0"/>
        <w:color w:val="0070C0"/>
      </w:rPr>
    </w:lvl>
    <w:lvl w:ilvl="1" w:tplc="0C0A0003">
      <w:start w:val="1"/>
      <w:numFmt w:val="bullet"/>
      <w:lvlText w:val="o"/>
      <w:lvlJc w:val="left"/>
      <w:pPr>
        <w:ind w:left="284" w:hanging="360"/>
      </w:pPr>
      <w:rPr>
        <w:rFonts w:ascii="Courier New" w:hAnsi="Courier New" w:cs="Courier New" w:hint="default"/>
      </w:rPr>
    </w:lvl>
    <w:lvl w:ilvl="2" w:tplc="0C0A0005">
      <w:start w:val="1"/>
      <w:numFmt w:val="bullet"/>
      <w:lvlText w:val=""/>
      <w:lvlJc w:val="left"/>
      <w:pPr>
        <w:ind w:left="1004" w:hanging="360"/>
      </w:pPr>
      <w:rPr>
        <w:rFonts w:ascii="Wingdings" w:hAnsi="Wingdings" w:hint="default"/>
      </w:rPr>
    </w:lvl>
    <w:lvl w:ilvl="3" w:tplc="0C0A0001" w:tentative="1">
      <w:start w:val="1"/>
      <w:numFmt w:val="bullet"/>
      <w:lvlText w:val=""/>
      <w:lvlJc w:val="left"/>
      <w:pPr>
        <w:ind w:left="1724" w:hanging="360"/>
      </w:pPr>
      <w:rPr>
        <w:rFonts w:ascii="Symbol" w:hAnsi="Symbol" w:hint="default"/>
      </w:rPr>
    </w:lvl>
    <w:lvl w:ilvl="4" w:tplc="0C0A0003" w:tentative="1">
      <w:start w:val="1"/>
      <w:numFmt w:val="bullet"/>
      <w:lvlText w:val="o"/>
      <w:lvlJc w:val="left"/>
      <w:pPr>
        <w:ind w:left="2444" w:hanging="360"/>
      </w:pPr>
      <w:rPr>
        <w:rFonts w:ascii="Courier New" w:hAnsi="Courier New" w:cs="Courier New" w:hint="default"/>
      </w:rPr>
    </w:lvl>
    <w:lvl w:ilvl="5" w:tplc="0C0A0005" w:tentative="1">
      <w:start w:val="1"/>
      <w:numFmt w:val="bullet"/>
      <w:lvlText w:val=""/>
      <w:lvlJc w:val="left"/>
      <w:pPr>
        <w:ind w:left="3164" w:hanging="360"/>
      </w:pPr>
      <w:rPr>
        <w:rFonts w:ascii="Wingdings" w:hAnsi="Wingdings" w:hint="default"/>
      </w:rPr>
    </w:lvl>
    <w:lvl w:ilvl="6" w:tplc="0C0A0001" w:tentative="1">
      <w:start w:val="1"/>
      <w:numFmt w:val="bullet"/>
      <w:lvlText w:val=""/>
      <w:lvlJc w:val="left"/>
      <w:pPr>
        <w:ind w:left="3884" w:hanging="360"/>
      </w:pPr>
      <w:rPr>
        <w:rFonts w:ascii="Symbol" w:hAnsi="Symbol" w:hint="default"/>
      </w:rPr>
    </w:lvl>
    <w:lvl w:ilvl="7" w:tplc="0C0A0003" w:tentative="1">
      <w:start w:val="1"/>
      <w:numFmt w:val="bullet"/>
      <w:lvlText w:val="o"/>
      <w:lvlJc w:val="left"/>
      <w:pPr>
        <w:ind w:left="4604" w:hanging="360"/>
      </w:pPr>
      <w:rPr>
        <w:rFonts w:ascii="Courier New" w:hAnsi="Courier New" w:cs="Courier New" w:hint="default"/>
      </w:rPr>
    </w:lvl>
    <w:lvl w:ilvl="8" w:tplc="0C0A0005" w:tentative="1">
      <w:start w:val="1"/>
      <w:numFmt w:val="bullet"/>
      <w:lvlText w:val=""/>
      <w:lvlJc w:val="left"/>
      <w:pPr>
        <w:ind w:left="5324" w:hanging="360"/>
      </w:pPr>
      <w:rPr>
        <w:rFonts w:ascii="Wingdings" w:hAnsi="Wingdings" w:hint="default"/>
      </w:rPr>
    </w:lvl>
  </w:abstractNum>
  <w:abstractNum w:abstractNumId="7" w15:restartNumberingAfterBreak="0">
    <w:nsid w:val="42847132"/>
    <w:multiLevelType w:val="hybridMultilevel"/>
    <w:tmpl w:val="CACCB0A8"/>
    <w:lvl w:ilvl="0" w:tplc="966AD594">
      <w:start w:val="1"/>
      <w:numFmt w:val="upperLetter"/>
      <w:pStyle w:val="LISTLETRAS"/>
      <w:lvlText w:val="%1."/>
      <w:lvlJc w:val="left"/>
      <w:pPr>
        <w:ind w:left="360" w:hanging="360"/>
      </w:pPr>
      <w:rPr>
        <w:rFont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1C8091C"/>
    <w:multiLevelType w:val="hybridMultilevel"/>
    <w:tmpl w:val="92A8A62A"/>
    <w:lvl w:ilvl="0" w:tplc="329E3C9E">
      <w:start w:val="1"/>
      <w:numFmt w:val="decimal"/>
      <w:pStyle w:val="Listanumerada"/>
      <w:lvlText w:val="%1."/>
      <w:lvlJc w:val="left"/>
      <w:pPr>
        <w:ind w:left="720" w:hanging="360"/>
      </w:pPr>
      <w:rPr>
        <w:rFonts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F1146F"/>
    <w:multiLevelType w:val="hybridMultilevel"/>
    <w:tmpl w:val="36DE681A"/>
    <w:lvl w:ilvl="0" w:tplc="7E2A9E48">
      <w:start w:val="1"/>
      <w:numFmt w:val="bullet"/>
      <w:pStyle w:val="2NIVEL-LIST-VIETA"/>
      <w:lvlText w:val="o"/>
      <w:lvlJc w:val="left"/>
      <w:pPr>
        <w:ind w:left="1797" w:hanging="360"/>
      </w:pPr>
      <w:rPr>
        <w:rFonts w:ascii="Segoe UI" w:hAnsi="Segoe UI" w:hint="default"/>
        <w:color w:val="0070C0"/>
      </w:rPr>
    </w:lvl>
    <w:lvl w:ilvl="1" w:tplc="0C0A0019" w:tentative="1">
      <w:start w:val="1"/>
      <w:numFmt w:val="bullet"/>
      <w:lvlText w:val="o"/>
      <w:lvlJc w:val="left"/>
      <w:pPr>
        <w:ind w:left="2517" w:hanging="360"/>
      </w:pPr>
      <w:rPr>
        <w:rFonts w:ascii="Courier New" w:hAnsi="Courier New" w:cs="Courier New" w:hint="default"/>
      </w:rPr>
    </w:lvl>
    <w:lvl w:ilvl="2" w:tplc="0C0A001B" w:tentative="1">
      <w:start w:val="1"/>
      <w:numFmt w:val="bullet"/>
      <w:lvlText w:val=""/>
      <w:lvlJc w:val="left"/>
      <w:pPr>
        <w:ind w:left="3237" w:hanging="360"/>
      </w:pPr>
      <w:rPr>
        <w:rFonts w:ascii="Wingdings" w:hAnsi="Wingdings" w:hint="default"/>
      </w:rPr>
    </w:lvl>
    <w:lvl w:ilvl="3" w:tplc="0C0A000F" w:tentative="1">
      <w:start w:val="1"/>
      <w:numFmt w:val="bullet"/>
      <w:lvlText w:val=""/>
      <w:lvlJc w:val="left"/>
      <w:pPr>
        <w:ind w:left="3957" w:hanging="360"/>
      </w:pPr>
      <w:rPr>
        <w:rFonts w:ascii="Symbol" w:hAnsi="Symbol" w:hint="default"/>
      </w:rPr>
    </w:lvl>
    <w:lvl w:ilvl="4" w:tplc="0C0A0019" w:tentative="1">
      <w:start w:val="1"/>
      <w:numFmt w:val="bullet"/>
      <w:lvlText w:val="o"/>
      <w:lvlJc w:val="left"/>
      <w:pPr>
        <w:ind w:left="4677" w:hanging="360"/>
      </w:pPr>
      <w:rPr>
        <w:rFonts w:ascii="Courier New" w:hAnsi="Courier New" w:cs="Courier New" w:hint="default"/>
      </w:rPr>
    </w:lvl>
    <w:lvl w:ilvl="5" w:tplc="0C0A001B" w:tentative="1">
      <w:start w:val="1"/>
      <w:numFmt w:val="bullet"/>
      <w:lvlText w:val=""/>
      <w:lvlJc w:val="left"/>
      <w:pPr>
        <w:ind w:left="5397" w:hanging="360"/>
      </w:pPr>
      <w:rPr>
        <w:rFonts w:ascii="Wingdings" w:hAnsi="Wingdings" w:hint="default"/>
      </w:rPr>
    </w:lvl>
    <w:lvl w:ilvl="6" w:tplc="0C0A000F" w:tentative="1">
      <w:start w:val="1"/>
      <w:numFmt w:val="bullet"/>
      <w:lvlText w:val=""/>
      <w:lvlJc w:val="left"/>
      <w:pPr>
        <w:ind w:left="6117" w:hanging="360"/>
      </w:pPr>
      <w:rPr>
        <w:rFonts w:ascii="Symbol" w:hAnsi="Symbol" w:hint="default"/>
      </w:rPr>
    </w:lvl>
    <w:lvl w:ilvl="7" w:tplc="0C0A0019" w:tentative="1">
      <w:start w:val="1"/>
      <w:numFmt w:val="bullet"/>
      <w:lvlText w:val="o"/>
      <w:lvlJc w:val="left"/>
      <w:pPr>
        <w:ind w:left="6837" w:hanging="360"/>
      </w:pPr>
      <w:rPr>
        <w:rFonts w:ascii="Courier New" w:hAnsi="Courier New" w:cs="Courier New" w:hint="default"/>
      </w:rPr>
    </w:lvl>
    <w:lvl w:ilvl="8" w:tplc="0C0A001B" w:tentative="1">
      <w:start w:val="1"/>
      <w:numFmt w:val="bullet"/>
      <w:lvlText w:val=""/>
      <w:lvlJc w:val="left"/>
      <w:pPr>
        <w:ind w:left="7557" w:hanging="360"/>
      </w:pPr>
      <w:rPr>
        <w:rFonts w:ascii="Wingdings" w:hAnsi="Wingdings" w:hint="default"/>
      </w:rPr>
    </w:lvl>
  </w:abstractNum>
  <w:abstractNum w:abstractNumId="10" w15:restartNumberingAfterBreak="0">
    <w:nsid w:val="62A06AE6"/>
    <w:multiLevelType w:val="multilevel"/>
    <w:tmpl w:val="91CE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D047DC"/>
    <w:multiLevelType w:val="multilevel"/>
    <w:tmpl w:val="039E2B06"/>
    <w:styleLink w:val="ILUNION"/>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080" w:hanging="1080"/>
      </w:pPr>
      <w:rPr>
        <w:rFonts w:hint="default"/>
      </w:rPr>
    </w:lvl>
    <w:lvl w:ilvl="3">
      <w:start w:val="1"/>
      <w:numFmt w:val="decimal"/>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CED1B8C"/>
    <w:multiLevelType w:val="hybridMultilevel"/>
    <w:tmpl w:val="D438E330"/>
    <w:lvl w:ilvl="0" w:tplc="0C0A0001">
      <w:start w:val="1"/>
      <w:numFmt w:val="upperLetter"/>
      <w:pStyle w:val="LIST-LETRA"/>
      <w:lvlText w:val="%1."/>
      <w:lvlJc w:val="left"/>
      <w:pPr>
        <w:ind w:left="720" w:hanging="360"/>
      </w:pPr>
      <w:rPr>
        <w:rFonts w:hint="default"/>
        <w:b/>
        <w:i w:val="0"/>
        <w:color w:val="0070C0"/>
        <w:sz w:val="24"/>
      </w:rPr>
    </w:lvl>
    <w:lvl w:ilvl="1" w:tplc="0C0A0003">
      <w:start w:val="1"/>
      <w:numFmt w:val="bullet"/>
      <w:lvlText w:val="o"/>
      <w:lvlJc w:val="left"/>
      <w:pPr>
        <w:ind w:left="1440" w:hanging="360"/>
      </w:pPr>
      <w:rPr>
        <w:rFonts w:ascii="Courier New" w:hAnsi="Courier New" w:hint="default"/>
        <w:color w:val="001747" w:themeColor="accent1" w:themeShade="BF"/>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DE95CED"/>
    <w:multiLevelType w:val="hybridMultilevel"/>
    <w:tmpl w:val="C29E9A24"/>
    <w:lvl w:ilvl="0" w:tplc="8D4E66E2">
      <w:start w:val="1"/>
      <w:numFmt w:val="decimal"/>
      <w:pStyle w:val="OLl"/>
      <w:lvlText w:val="%1."/>
      <w:lvlJc w:val="left"/>
      <w:pPr>
        <w:tabs>
          <w:tab w:val="num" w:pos="364"/>
        </w:tabs>
        <w:ind w:left="364" w:hanging="360"/>
      </w:pPr>
    </w:lvl>
    <w:lvl w:ilvl="1" w:tplc="0C0A0017">
      <w:start w:val="1"/>
      <w:numFmt w:val="lowerLetter"/>
      <w:lvlText w:val="%2)"/>
      <w:lvlJc w:val="left"/>
      <w:pPr>
        <w:tabs>
          <w:tab w:val="num" w:pos="1084"/>
        </w:tabs>
        <w:ind w:left="1084" w:hanging="360"/>
      </w:pPr>
    </w:lvl>
    <w:lvl w:ilvl="2" w:tplc="0C0A0005">
      <w:start w:val="1"/>
      <w:numFmt w:val="bullet"/>
      <w:lvlText w:val=""/>
      <w:lvlJc w:val="left"/>
      <w:pPr>
        <w:tabs>
          <w:tab w:val="num" w:pos="1804"/>
        </w:tabs>
        <w:ind w:left="1804" w:hanging="360"/>
      </w:pPr>
      <w:rPr>
        <w:rFonts w:ascii="Wingdings" w:hAnsi="Wingdings" w:hint="default"/>
      </w:rPr>
    </w:lvl>
    <w:lvl w:ilvl="3" w:tplc="0C0A0001">
      <w:start w:val="1"/>
      <w:numFmt w:val="bullet"/>
      <w:lvlText w:val=""/>
      <w:lvlJc w:val="left"/>
      <w:pPr>
        <w:tabs>
          <w:tab w:val="num" w:pos="2524"/>
        </w:tabs>
        <w:ind w:left="2524" w:hanging="360"/>
      </w:pPr>
      <w:rPr>
        <w:rFonts w:ascii="Symbol" w:hAnsi="Symbol" w:hint="default"/>
      </w:rPr>
    </w:lvl>
    <w:lvl w:ilvl="4" w:tplc="0C0A0003">
      <w:start w:val="1"/>
      <w:numFmt w:val="bullet"/>
      <w:lvlText w:val="o"/>
      <w:lvlJc w:val="left"/>
      <w:pPr>
        <w:tabs>
          <w:tab w:val="num" w:pos="3244"/>
        </w:tabs>
        <w:ind w:left="3244" w:hanging="360"/>
      </w:pPr>
      <w:rPr>
        <w:rFonts w:ascii="Courier New" w:hAnsi="Courier New" w:cs="Arial" w:hint="default"/>
      </w:rPr>
    </w:lvl>
    <w:lvl w:ilvl="5" w:tplc="0C0A0005">
      <w:start w:val="1"/>
      <w:numFmt w:val="bullet"/>
      <w:lvlText w:val=""/>
      <w:lvlJc w:val="left"/>
      <w:pPr>
        <w:tabs>
          <w:tab w:val="num" w:pos="3964"/>
        </w:tabs>
        <w:ind w:left="3964" w:hanging="360"/>
      </w:pPr>
      <w:rPr>
        <w:rFonts w:ascii="Wingdings" w:hAnsi="Wingdings" w:hint="default"/>
      </w:rPr>
    </w:lvl>
    <w:lvl w:ilvl="6" w:tplc="0C0A0001">
      <w:start w:val="1"/>
      <w:numFmt w:val="bullet"/>
      <w:lvlText w:val=""/>
      <w:lvlJc w:val="left"/>
      <w:pPr>
        <w:tabs>
          <w:tab w:val="num" w:pos="4684"/>
        </w:tabs>
        <w:ind w:left="4684" w:hanging="360"/>
      </w:pPr>
      <w:rPr>
        <w:rFonts w:ascii="Symbol" w:hAnsi="Symbol" w:hint="default"/>
      </w:rPr>
    </w:lvl>
    <w:lvl w:ilvl="7" w:tplc="0C0A0003">
      <w:start w:val="1"/>
      <w:numFmt w:val="bullet"/>
      <w:lvlText w:val="o"/>
      <w:lvlJc w:val="left"/>
      <w:pPr>
        <w:tabs>
          <w:tab w:val="num" w:pos="5404"/>
        </w:tabs>
        <w:ind w:left="5404" w:hanging="360"/>
      </w:pPr>
      <w:rPr>
        <w:rFonts w:ascii="Courier New" w:hAnsi="Courier New" w:cs="Arial" w:hint="default"/>
      </w:rPr>
    </w:lvl>
    <w:lvl w:ilvl="8" w:tplc="0C0A0005">
      <w:start w:val="1"/>
      <w:numFmt w:val="bullet"/>
      <w:lvlText w:val=""/>
      <w:lvlJc w:val="left"/>
      <w:pPr>
        <w:tabs>
          <w:tab w:val="num" w:pos="6124"/>
        </w:tabs>
        <w:ind w:left="6124" w:hanging="360"/>
      </w:pPr>
      <w:rPr>
        <w:rFonts w:ascii="Wingdings" w:hAnsi="Wingdings" w:hint="default"/>
      </w:rPr>
    </w:lvl>
  </w:abstractNum>
  <w:abstractNum w:abstractNumId="14" w15:restartNumberingAfterBreak="0">
    <w:nsid w:val="6EBE42C7"/>
    <w:multiLevelType w:val="hybridMultilevel"/>
    <w:tmpl w:val="AA3E92C0"/>
    <w:lvl w:ilvl="0" w:tplc="85F6BE24">
      <w:start w:val="1"/>
      <w:numFmt w:val="bullet"/>
      <w:pStyle w:val="LIListaDesordenada"/>
      <w:lvlText w:val=""/>
      <w:lvlJc w:val="left"/>
      <w:pPr>
        <w:ind w:left="720" w:hanging="360"/>
      </w:pPr>
      <w:rPr>
        <w:rFonts w:ascii="Symbol" w:hAnsi="Symbol" w:hint="default"/>
        <w:b/>
        <w:color w:val="0070C0"/>
      </w:rPr>
    </w:lvl>
    <w:lvl w:ilvl="1" w:tplc="52F6F950">
      <w:start w:val="1"/>
      <w:numFmt w:val="bullet"/>
      <w:lvlText w:val="o"/>
      <w:lvlJc w:val="left"/>
      <w:pPr>
        <w:ind w:left="1440" w:hanging="360"/>
      </w:pPr>
      <w:rPr>
        <w:rFonts w:ascii="Courier New" w:hAnsi="Courier New" w:cs="Courier New"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350113D"/>
    <w:multiLevelType w:val="multilevel"/>
    <w:tmpl w:val="E38C2F6A"/>
    <w:lvl w:ilvl="0">
      <w:start w:val="2"/>
      <w:numFmt w:val="decimal"/>
      <w:lvlText w:val="%1"/>
      <w:lvlJc w:val="left"/>
      <w:pPr>
        <w:ind w:left="504" w:hanging="504"/>
      </w:pPr>
      <w:rPr>
        <w:rFonts w:ascii="Atkinson Hyperlegible" w:hAnsi="Atkinson Hyperlegible" w:hint="default"/>
      </w:rPr>
    </w:lvl>
    <w:lvl w:ilvl="1">
      <w:start w:val="1"/>
      <w:numFmt w:val="decimal"/>
      <w:lvlText w:val="%1.%2"/>
      <w:lvlJc w:val="left"/>
      <w:pPr>
        <w:ind w:left="720" w:hanging="720"/>
      </w:pPr>
      <w:rPr>
        <w:rFonts w:ascii="Atkinson Hyperlegible" w:hAnsi="Atkinson Hyperlegible" w:hint="default"/>
      </w:rPr>
    </w:lvl>
    <w:lvl w:ilvl="2">
      <w:start w:val="1"/>
      <w:numFmt w:val="decimal"/>
      <w:lvlText w:val="%1.%2.%3"/>
      <w:lvlJc w:val="left"/>
      <w:pPr>
        <w:ind w:left="1080" w:hanging="1080"/>
      </w:pPr>
      <w:rPr>
        <w:rFonts w:ascii="Atkinson Hyperlegible" w:hAnsi="Atkinson Hyperlegible" w:hint="default"/>
      </w:rPr>
    </w:lvl>
    <w:lvl w:ilvl="3">
      <w:start w:val="1"/>
      <w:numFmt w:val="decimal"/>
      <w:lvlText w:val="%1.%2.%3.%4"/>
      <w:lvlJc w:val="left"/>
      <w:pPr>
        <w:ind w:left="1440" w:hanging="1440"/>
      </w:pPr>
      <w:rPr>
        <w:rFonts w:ascii="Atkinson Hyperlegible" w:hAnsi="Atkinson Hyperlegible" w:hint="default"/>
      </w:rPr>
    </w:lvl>
    <w:lvl w:ilvl="4">
      <w:start w:val="1"/>
      <w:numFmt w:val="decimal"/>
      <w:lvlText w:val="%1.%2.%3.%4.%5"/>
      <w:lvlJc w:val="left"/>
      <w:pPr>
        <w:ind w:left="1440" w:hanging="1440"/>
      </w:pPr>
      <w:rPr>
        <w:rFonts w:ascii="Atkinson Hyperlegible" w:hAnsi="Atkinson Hyperlegible" w:hint="default"/>
      </w:rPr>
    </w:lvl>
    <w:lvl w:ilvl="5">
      <w:start w:val="1"/>
      <w:numFmt w:val="decimal"/>
      <w:lvlText w:val="%1.%2.%3.%4.%5.%6"/>
      <w:lvlJc w:val="left"/>
      <w:pPr>
        <w:ind w:left="1800" w:hanging="1800"/>
      </w:pPr>
      <w:rPr>
        <w:rFonts w:ascii="Atkinson Hyperlegible" w:hAnsi="Atkinson Hyperlegible" w:hint="default"/>
      </w:rPr>
    </w:lvl>
    <w:lvl w:ilvl="6">
      <w:start w:val="1"/>
      <w:numFmt w:val="decimal"/>
      <w:lvlText w:val="%1.%2.%3.%4.%5.%6.%7"/>
      <w:lvlJc w:val="left"/>
      <w:pPr>
        <w:ind w:left="2160" w:hanging="2160"/>
      </w:pPr>
      <w:rPr>
        <w:rFonts w:ascii="Atkinson Hyperlegible" w:hAnsi="Atkinson Hyperlegible" w:hint="default"/>
      </w:rPr>
    </w:lvl>
    <w:lvl w:ilvl="7">
      <w:start w:val="1"/>
      <w:numFmt w:val="decimal"/>
      <w:lvlText w:val="%1.%2.%3.%4.%5.%6.%7.%8"/>
      <w:lvlJc w:val="left"/>
      <w:pPr>
        <w:ind w:left="2520" w:hanging="2520"/>
      </w:pPr>
      <w:rPr>
        <w:rFonts w:ascii="Atkinson Hyperlegible" w:hAnsi="Atkinson Hyperlegible" w:hint="default"/>
      </w:rPr>
    </w:lvl>
    <w:lvl w:ilvl="8">
      <w:start w:val="1"/>
      <w:numFmt w:val="decimal"/>
      <w:lvlText w:val="%1.%2.%3.%4.%5.%6.%7.%8.%9"/>
      <w:lvlJc w:val="left"/>
      <w:pPr>
        <w:ind w:left="2880" w:hanging="2880"/>
      </w:pPr>
      <w:rPr>
        <w:rFonts w:ascii="Atkinson Hyperlegible" w:hAnsi="Atkinson Hyperlegible" w:hint="default"/>
      </w:rPr>
    </w:lvl>
  </w:abstractNum>
  <w:abstractNum w:abstractNumId="16" w15:restartNumberingAfterBreak="0">
    <w:nsid w:val="74C44EC6"/>
    <w:multiLevelType w:val="multilevel"/>
    <w:tmpl w:val="0C0A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7A1793"/>
    <w:multiLevelType w:val="hybridMultilevel"/>
    <w:tmpl w:val="01F21FB0"/>
    <w:lvl w:ilvl="0" w:tplc="F69680E0">
      <w:start w:val="1"/>
      <w:numFmt w:val="decimal"/>
      <w:pStyle w:val="LIST-NUMERADA"/>
      <w:lvlText w:val="%1."/>
      <w:lvlJc w:val="left"/>
      <w:pPr>
        <w:ind w:left="360" w:hanging="360"/>
      </w:pPr>
      <w:rPr>
        <w:rFont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E3A3B04"/>
    <w:multiLevelType w:val="multilevel"/>
    <w:tmpl w:val="63F2AD02"/>
    <w:lvl w:ilvl="0">
      <w:start w:val="1"/>
      <w:numFmt w:val="decimal"/>
      <w:pStyle w:val="Ttulo2"/>
      <w:lvlText w:val="%1."/>
      <w:lvlJc w:val="left"/>
      <w:pPr>
        <w:ind w:left="360" w:hanging="360"/>
      </w:pPr>
      <w:rPr>
        <w:rFonts w:ascii="Atkinson Hyperlegible" w:hAnsi="Atkinson Hyperlegible" w:hint="default"/>
        <w:b/>
        <w:bCs w:val="0"/>
        <w:i w:val="0"/>
        <w:color w:val="1B2A37"/>
        <w:sz w:val="48"/>
      </w:rPr>
    </w:lvl>
    <w:lvl w:ilvl="1">
      <w:start w:val="1"/>
      <w:numFmt w:val="decimal"/>
      <w:pStyle w:val="Ttulo3"/>
      <w:isLgl/>
      <w:suff w:val="space"/>
      <w:lvlText w:val="%1.%2."/>
      <w:lvlJc w:val="left"/>
      <w:pPr>
        <w:ind w:left="720" w:hanging="720"/>
      </w:pPr>
      <w:rPr>
        <w:rFonts w:hint="default"/>
      </w:rPr>
    </w:lvl>
    <w:lvl w:ilvl="2">
      <w:start w:val="1"/>
      <w:numFmt w:val="decimal"/>
      <w:isLgl/>
      <w:suff w:val="space"/>
      <w:lvlText w:val="%1.%2.%3."/>
      <w:lvlJc w:val="left"/>
      <w:pPr>
        <w:ind w:left="737" w:hanging="737"/>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16cid:durableId="686903110">
    <w:abstractNumId w:val="6"/>
  </w:num>
  <w:num w:numId="2" w16cid:durableId="2005081881">
    <w:abstractNumId w:val="16"/>
  </w:num>
  <w:num w:numId="3" w16cid:durableId="967662015">
    <w:abstractNumId w:val="12"/>
  </w:num>
  <w:num w:numId="4" w16cid:durableId="634797590">
    <w:abstractNumId w:val="11"/>
  </w:num>
  <w:num w:numId="5" w16cid:durableId="1764064445">
    <w:abstractNumId w:val="4"/>
  </w:num>
  <w:num w:numId="6" w16cid:durableId="221914474">
    <w:abstractNumId w:val="9"/>
  </w:num>
  <w:num w:numId="7" w16cid:durableId="1991210712">
    <w:abstractNumId w:val="18"/>
  </w:num>
  <w:num w:numId="8" w16cid:durableId="970477064">
    <w:abstractNumId w:val="8"/>
  </w:num>
  <w:num w:numId="9" w16cid:durableId="783234825">
    <w:abstractNumId w:val="14"/>
  </w:num>
  <w:num w:numId="10" w16cid:durableId="257493853">
    <w:abstractNumId w:val="5"/>
  </w:num>
  <w:num w:numId="11" w16cid:durableId="696081939">
    <w:abstractNumId w:val="17"/>
  </w:num>
  <w:num w:numId="12" w16cid:durableId="493911108">
    <w:abstractNumId w:val="3"/>
  </w:num>
  <w:num w:numId="13" w16cid:durableId="1351373449">
    <w:abstractNumId w:val="7"/>
  </w:num>
  <w:num w:numId="14" w16cid:durableId="1338733833">
    <w:abstractNumId w:val="17"/>
    <w:lvlOverride w:ilvl="0">
      <w:startOverride w:val="1"/>
    </w:lvlOverride>
  </w:num>
  <w:num w:numId="15" w16cid:durableId="674770077">
    <w:abstractNumId w:val="17"/>
    <w:lvlOverride w:ilvl="0">
      <w:startOverride w:val="1"/>
    </w:lvlOverride>
  </w:num>
  <w:num w:numId="16" w16cid:durableId="676081879">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7" w16cid:durableId="36006976">
    <w:abstractNumId w:val="13"/>
  </w:num>
  <w:num w:numId="18" w16cid:durableId="2031292404">
    <w:abstractNumId w:val="17"/>
    <w:lvlOverride w:ilvl="0">
      <w:startOverride w:val="1"/>
    </w:lvlOverride>
  </w:num>
  <w:num w:numId="19" w16cid:durableId="1652783732">
    <w:abstractNumId w:val="17"/>
    <w:lvlOverride w:ilvl="0">
      <w:startOverride w:val="1"/>
    </w:lvlOverride>
  </w:num>
  <w:num w:numId="20" w16cid:durableId="525680998">
    <w:abstractNumId w:val="15"/>
  </w:num>
  <w:num w:numId="21" w16cid:durableId="1354070504">
    <w:abstractNumId w:val="1"/>
  </w:num>
  <w:num w:numId="22" w16cid:durableId="1388995892">
    <w:abstractNumId w:val="0"/>
  </w:num>
  <w:num w:numId="23" w16cid:durableId="1872645919">
    <w:abstractNumId w:val="10"/>
  </w:num>
  <w:num w:numId="24" w16cid:durableId="134486766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69"/>
    <w:rsid w:val="000008D6"/>
    <w:rsid w:val="00001D0B"/>
    <w:rsid w:val="00002EF0"/>
    <w:rsid w:val="00002F14"/>
    <w:rsid w:val="000049EF"/>
    <w:rsid w:val="00004BAE"/>
    <w:rsid w:val="000052B4"/>
    <w:rsid w:val="00005FE2"/>
    <w:rsid w:val="000060F0"/>
    <w:rsid w:val="00010447"/>
    <w:rsid w:val="000129F5"/>
    <w:rsid w:val="00012A07"/>
    <w:rsid w:val="00013B43"/>
    <w:rsid w:val="000148A1"/>
    <w:rsid w:val="000157C3"/>
    <w:rsid w:val="00015E60"/>
    <w:rsid w:val="000168ED"/>
    <w:rsid w:val="00017D7B"/>
    <w:rsid w:val="00017F3A"/>
    <w:rsid w:val="00020DBD"/>
    <w:rsid w:val="0002287A"/>
    <w:rsid w:val="00023798"/>
    <w:rsid w:val="00023BED"/>
    <w:rsid w:val="00024306"/>
    <w:rsid w:val="0002464D"/>
    <w:rsid w:val="00024FD3"/>
    <w:rsid w:val="00026CE4"/>
    <w:rsid w:val="00027BC6"/>
    <w:rsid w:val="00030305"/>
    <w:rsid w:val="00031A76"/>
    <w:rsid w:val="000330A7"/>
    <w:rsid w:val="00033583"/>
    <w:rsid w:val="00033DB8"/>
    <w:rsid w:val="00034714"/>
    <w:rsid w:val="00034F06"/>
    <w:rsid w:val="00035777"/>
    <w:rsid w:val="00036036"/>
    <w:rsid w:val="000371A7"/>
    <w:rsid w:val="00037837"/>
    <w:rsid w:val="00037B0F"/>
    <w:rsid w:val="0004088B"/>
    <w:rsid w:val="00040F4B"/>
    <w:rsid w:val="000414B3"/>
    <w:rsid w:val="0004194B"/>
    <w:rsid w:val="0004205C"/>
    <w:rsid w:val="00042955"/>
    <w:rsid w:val="0004333E"/>
    <w:rsid w:val="0004346E"/>
    <w:rsid w:val="00043D04"/>
    <w:rsid w:val="00045464"/>
    <w:rsid w:val="00045FE2"/>
    <w:rsid w:val="000471F9"/>
    <w:rsid w:val="0004799B"/>
    <w:rsid w:val="00047D25"/>
    <w:rsid w:val="00050D43"/>
    <w:rsid w:val="00050D9D"/>
    <w:rsid w:val="0005192E"/>
    <w:rsid w:val="00051D12"/>
    <w:rsid w:val="00051DD2"/>
    <w:rsid w:val="000526CD"/>
    <w:rsid w:val="00052C75"/>
    <w:rsid w:val="0005327E"/>
    <w:rsid w:val="00053449"/>
    <w:rsid w:val="000548C6"/>
    <w:rsid w:val="00056891"/>
    <w:rsid w:val="000577CA"/>
    <w:rsid w:val="00057C9C"/>
    <w:rsid w:val="000604AF"/>
    <w:rsid w:val="000605C3"/>
    <w:rsid w:val="00060810"/>
    <w:rsid w:val="00060C89"/>
    <w:rsid w:val="0006487E"/>
    <w:rsid w:val="000654EE"/>
    <w:rsid w:val="000656BA"/>
    <w:rsid w:val="000657C9"/>
    <w:rsid w:val="000657E2"/>
    <w:rsid w:val="00066B8D"/>
    <w:rsid w:val="00066BC9"/>
    <w:rsid w:val="00067865"/>
    <w:rsid w:val="0007041B"/>
    <w:rsid w:val="000706F2"/>
    <w:rsid w:val="00071297"/>
    <w:rsid w:val="0007137B"/>
    <w:rsid w:val="0007283B"/>
    <w:rsid w:val="00073912"/>
    <w:rsid w:val="00073B39"/>
    <w:rsid w:val="00073C34"/>
    <w:rsid w:val="00073E1F"/>
    <w:rsid w:val="0007407B"/>
    <w:rsid w:val="000753EA"/>
    <w:rsid w:val="0007578C"/>
    <w:rsid w:val="00076CD3"/>
    <w:rsid w:val="0007726D"/>
    <w:rsid w:val="000772E3"/>
    <w:rsid w:val="000774C0"/>
    <w:rsid w:val="00077A35"/>
    <w:rsid w:val="00080420"/>
    <w:rsid w:val="000813FF"/>
    <w:rsid w:val="0008191A"/>
    <w:rsid w:val="000838E6"/>
    <w:rsid w:val="000863D9"/>
    <w:rsid w:val="0008645A"/>
    <w:rsid w:val="00086DC4"/>
    <w:rsid w:val="00086EC6"/>
    <w:rsid w:val="00087F60"/>
    <w:rsid w:val="00090D59"/>
    <w:rsid w:val="000918CF"/>
    <w:rsid w:val="00091A2F"/>
    <w:rsid w:val="00092E14"/>
    <w:rsid w:val="00093A46"/>
    <w:rsid w:val="00093CEC"/>
    <w:rsid w:val="000947D5"/>
    <w:rsid w:val="000952B0"/>
    <w:rsid w:val="000970DD"/>
    <w:rsid w:val="0009720C"/>
    <w:rsid w:val="00097A6C"/>
    <w:rsid w:val="000A1199"/>
    <w:rsid w:val="000A1BEA"/>
    <w:rsid w:val="000A2701"/>
    <w:rsid w:val="000A2793"/>
    <w:rsid w:val="000A2C86"/>
    <w:rsid w:val="000A3664"/>
    <w:rsid w:val="000A6716"/>
    <w:rsid w:val="000A69F5"/>
    <w:rsid w:val="000A6FB6"/>
    <w:rsid w:val="000B0B72"/>
    <w:rsid w:val="000B348A"/>
    <w:rsid w:val="000B39E3"/>
    <w:rsid w:val="000B457E"/>
    <w:rsid w:val="000B45B3"/>
    <w:rsid w:val="000B4ACB"/>
    <w:rsid w:val="000B549A"/>
    <w:rsid w:val="000B56D9"/>
    <w:rsid w:val="000B5EA3"/>
    <w:rsid w:val="000B7A84"/>
    <w:rsid w:val="000C02FC"/>
    <w:rsid w:val="000C0CE1"/>
    <w:rsid w:val="000C0F90"/>
    <w:rsid w:val="000C1D52"/>
    <w:rsid w:val="000C1EE7"/>
    <w:rsid w:val="000C22BB"/>
    <w:rsid w:val="000C23B8"/>
    <w:rsid w:val="000C3931"/>
    <w:rsid w:val="000C3ED0"/>
    <w:rsid w:val="000C5CF3"/>
    <w:rsid w:val="000C6FDE"/>
    <w:rsid w:val="000C73D6"/>
    <w:rsid w:val="000D051F"/>
    <w:rsid w:val="000D08FB"/>
    <w:rsid w:val="000D0D90"/>
    <w:rsid w:val="000D1513"/>
    <w:rsid w:val="000D2AD5"/>
    <w:rsid w:val="000D2B02"/>
    <w:rsid w:val="000D2ED5"/>
    <w:rsid w:val="000D3575"/>
    <w:rsid w:val="000D3E84"/>
    <w:rsid w:val="000D5027"/>
    <w:rsid w:val="000E0DBD"/>
    <w:rsid w:val="000E2B37"/>
    <w:rsid w:val="000E2BC6"/>
    <w:rsid w:val="000E3C47"/>
    <w:rsid w:val="000E7A6B"/>
    <w:rsid w:val="000F01E4"/>
    <w:rsid w:val="000F0BB9"/>
    <w:rsid w:val="000F0C9A"/>
    <w:rsid w:val="000F111E"/>
    <w:rsid w:val="000F2FB8"/>
    <w:rsid w:val="000F2FE7"/>
    <w:rsid w:val="000F3002"/>
    <w:rsid w:val="000F447C"/>
    <w:rsid w:val="000F44BE"/>
    <w:rsid w:val="000F55E8"/>
    <w:rsid w:val="000F5B28"/>
    <w:rsid w:val="000F61C8"/>
    <w:rsid w:val="000F6384"/>
    <w:rsid w:val="001003ED"/>
    <w:rsid w:val="0010273E"/>
    <w:rsid w:val="00102FEA"/>
    <w:rsid w:val="0010350E"/>
    <w:rsid w:val="00103708"/>
    <w:rsid w:val="001039BC"/>
    <w:rsid w:val="00104679"/>
    <w:rsid w:val="00105CF7"/>
    <w:rsid w:val="00110D37"/>
    <w:rsid w:val="001112B5"/>
    <w:rsid w:val="00111464"/>
    <w:rsid w:val="001115F0"/>
    <w:rsid w:val="001117F0"/>
    <w:rsid w:val="00111F63"/>
    <w:rsid w:val="00111FFF"/>
    <w:rsid w:val="001120B4"/>
    <w:rsid w:val="001135CE"/>
    <w:rsid w:val="001166AA"/>
    <w:rsid w:val="001172A5"/>
    <w:rsid w:val="00117511"/>
    <w:rsid w:val="00117D34"/>
    <w:rsid w:val="001202A0"/>
    <w:rsid w:val="00120EC4"/>
    <w:rsid w:val="001212FE"/>
    <w:rsid w:val="00122EB8"/>
    <w:rsid w:val="00123AEE"/>
    <w:rsid w:val="00123F29"/>
    <w:rsid w:val="0012421A"/>
    <w:rsid w:val="00125C41"/>
    <w:rsid w:val="00126AFA"/>
    <w:rsid w:val="00127422"/>
    <w:rsid w:val="00127AC0"/>
    <w:rsid w:val="00127CB1"/>
    <w:rsid w:val="001302B5"/>
    <w:rsid w:val="00130520"/>
    <w:rsid w:val="00131B2A"/>
    <w:rsid w:val="00131FCE"/>
    <w:rsid w:val="00132A3D"/>
    <w:rsid w:val="00133B6D"/>
    <w:rsid w:val="001359DB"/>
    <w:rsid w:val="001369E2"/>
    <w:rsid w:val="0013702C"/>
    <w:rsid w:val="001378FC"/>
    <w:rsid w:val="0013793F"/>
    <w:rsid w:val="00137C84"/>
    <w:rsid w:val="001402DB"/>
    <w:rsid w:val="001410C1"/>
    <w:rsid w:val="001420D6"/>
    <w:rsid w:val="00142B3A"/>
    <w:rsid w:val="00142E5D"/>
    <w:rsid w:val="0014346C"/>
    <w:rsid w:val="001442A9"/>
    <w:rsid w:val="001443B4"/>
    <w:rsid w:val="0014581A"/>
    <w:rsid w:val="00145868"/>
    <w:rsid w:val="00145DC1"/>
    <w:rsid w:val="001460B9"/>
    <w:rsid w:val="00146612"/>
    <w:rsid w:val="001512D4"/>
    <w:rsid w:val="0015158B"/>
    <w:rsid w:val="001523F9"/>
    <w:rsid w:val="0015294D"/>
    <w:rsid w:val="00154C2C"/>
    <w:rsid w:val="00154E22"/>
    <w:rsid w:val="001561B9"/>
    <w:rsid w:val="0015674D"/>
    <w:rsid w:val="00156C11"/>
    <w:rsid w:val="00156CD7"/>
    <w:rsid w:val="0016027B"/>
    <w:rsid w:val="00161EE5"/>
    <w:rsid w:val="0016290E"/>
    <w:rsid w:val="00163AA2"/>
    <w:rsid w:val="00164ACD"/>
    <w:rsid w:val="00164DF0"/>
    <w:rsid w:val="00164ECB"/>
    <w:rsid w:val="0016759C"/>
    <w:rsid w:val="00167E2F"/>
    <w:rsid w:val="00170778"/>
    <w:rsid w:val="00170C79"/>
    <w:rsid w:val="001713F8"/>
    <w:rsid w:val="0017165B"/>
    <w:rsid w:val="001721F1"/>
    <w:rsid w:val="00172BB1"/>
    <w:rsid w:val="001735AC"/>
    <w:rsid w:val="00175A40"/>
    <w:rsid w:val="001774D9"/>
    <w:rsid w:val="00177D88"/>
    <w:rsid w:val="00180085"/>
    <w:rsid w:val="00180E1D"/>
    <w:rsid w:val="00180F07"/>
    <w:rsid w:val="00182C82"/>
    <w:rsid w:val="00182C87"/>
    <w:rsid w:val="00183F6F"/>
    <w:rsid w:val="00185774"/>
    <w:rsid w:val="001870CA"/>
    <w:rsid w:val="00187409"/>
    <w:rsid w:val="0019004D"/>
    <w:rsid w:val="00192563"/>
    <w:rsid w:val="001937DA"/>
    <w:rsid w:val="00193EF9"/>
    <w:rsid w:val="001947EB"/>
    <w:rsid w:val="00194ABD"/>
    <w:rsid w:val="001A11C9"/>
    <w:rsid w:val="001A2B11"/>
    <w:rsid w:val="001A35E4"/>
    <w:rsid w:val="001A3959"/>
    <w:rsid w:val="001A3E99"/>
    <w:rsid w:val="001A3ED1"/>
    <w:rsid w:val="001A42A0"/>
    <w:rsid w:val="001A460C"/>
    <w:rsid w:val="001A5BE7"/>
    <w:rsid w:val="001A636B"/>
    <w:rsid w:val="001A6668"/>
    <w:rsid w:val="001A66F3"/>
    <w:rsid w:val="001A6BB7"/>
    <w:rsid w:val="001A7EC5"/>
    <w:rsid w:val="001B057A"/>
    <w:rsid w:val="001B091F"/>
    <w:rsid w:val="001B1101"/>
    <w:rsid w:val="001B15D5"/>
    <w:rsid w:val="001B1C55"/>
    <w:rsid w:val="001B28C7"/>
    <w:rsid w:val="001B2F08"/>
    <w:rsid w:val="001B33CA"/>
    <w:rsid w:val="001B36AE"/>
    <w:rsid w:val="001B3E3E"/>
    <w:rsid w:val="001B492C"/>
    <w:rsid w:val="001B59E0"/>
    <w:rsid w:val="001B600D"/>
    <w:rsid w:val="001C0296"/>
    <w:rsid w:val="001C095F"/>
    <w:rsid w:val="001C16CA"/>
    <w:rsid w:val="001C277D"/>
    <w:rsid w:val="001C2CAE"/>
    <w:rsid w:val="001C2E67"/>
    <w:rsid w:val="001C348B"/>
    <w:rsid w:val="001C3973"/>
    <w:rsid w:val="001C3AE0"/>
    <w:rsid w:val="001C44AC"/>
    <w:rsid w:val="001C4E13"/>
    <w:rsid w:val="001C4FFA"/>
    <w:rsid w:val="001C5124"/>
    <w:rsid w:val="001C5148"/>
    <w:rsid w:val="001C5421"/>
    <w:rsid w:val="001C7D4F"/>
    <w:rsid w:val="001D0455"/>
    <w:rsid w:val="001D054C"/>
    <w:rsid w:val="001D245D"/>
    <w:rsid w:val="001D2A30"/>
    <w:rsid w:val="001D2EA4"/>
    <w:rsid w:val="001D333C"/>
    <w:rsid w:val="001D3BE6"/>
    <w:rsid w:val="001D4C7D"/>
    <w:rsid w:val="001D5286"/>
    <w:rsid w:val="001D58BB"/>
    <w:rsid w:val="001D62A1"/>
    <w:rsid w:val="001D67C3"/>
    <w:rsid w:val="001D6AB7"/>
    <w:rsid w:val="001D7373"/>
    <w:rsid w:val="001D7D21"/>
    <w:rsid w:val="001E02C5"/>
    <w:rsid w:val="001E07C0"/>
    <w:rsid w:val="001E08CB"/>
    <w:rsid w:val="001E15D7"/>
    <w:rsid w:val="001E1A9F"/>
    <w:rsid w:val="001E240B"/>
    <w:rsid w:val="001E345E"/>
    <w:rsid w:val="001E4044"/>
    <w:rsid w:val="001E4F3B"/>
    <w:rsid w:val="001E511B"/>
    <w:rsid w:val="001E6352"/>
    <w:rsid w:val="001E67EE"/>
    <w:rsid w:val="001E7131"/>
    <w:rsid w:val="001E749A"/>
    <w:rsid w:val="001E7D0C"/>
    <w:rsid w:val="001E7D26"/>
    <w:rsid w:val="001E7F06"/>
    <w:rsid w:val="001F0DA3"/>
    <w:rsid w:val="001F10A8"/>
    <w:rsid w:val="001F1539"/>
    <w:rsid w:val="001F1863"/>
    <w:rsid w:val="001F1F73"/>
    <w:rsid w:val="001F284A"/>
    <w:rsid w:val="001F2B7E"/>
    <w:rsid w:val="001F2E62"/>
    <w:rsid w:val="001F41B6"/>
    <w:rsid w:val="001F464F"/>
    <w:rsid w:val="001F46B1"/>
    <w:rsid w:val="001F67AE"/>
    <w:rsid w:val="001F6C55"/>
    <w:rsid w:val="001F7FA2"/>
    <w:rsid w:val="002008E9"/>
    <w:rsid w:val="00201B77"/>
    <w:rsid w:val="00201CBC"/>
    <w:rsid w:val="00201EE8"/>
    <w:rsid w:val="00202255"/>
    <w:rsid w:val="00204039"/>
    <w:rsid w:val="002052A4"/>
    <w:rsid w:val="00205712"/>
    <w:rsid w:val="00205B99"/>
    <w:rsid w:val="00205F8F"/>
    <w:rsid w:val="002064A4"/>
    <w:rsid w:val="00210827"/>
    <w:rsid w:val="0021164D"/>
    <w:rsid w:val="00211D25"/>
    <w:rsid w:val="0021210D"/>
    <w:rsid w:val="002141C4"/>
    <w:rsid w:val="00214C1F"/>
    <w:rsid w:val="0021604F"/>
    <w:rsid w:val="0021606D"/>
    <w:rsid w:val="002203D2"/>
    <w:rsid w:val="0022266B"/>
    <w:rsid w:val="00222C5F"/>
    <w:rsid w:val="00224C70"/>
    <w:rsid w:val="002250A6"/>
    <w:rsid w:val="002255DD"/>
    <w:rsid w:val="00225A34"/>
    <w:rsid w:val="002264B4"/>
    <w:rsid w:val="002269C4"/>
    <w:rsid w:val="00226AFB"/>
    <w:rsid w:val="00226DEA"/>
    <w:rsid w:val="00227D06"/>
    <w:rsid w:val="00227E3C"/>
    <w:rsid w:val="002306B0"/>
    <w:rsid w:val="00231078"/>
    <w:rsid w:val="00231BC1"/>
    <w:rsid w:val="00231F09"/>
    <w:rsid w:val="00232655"/>
    <w:rsid w:val="002339EC"/>
    <w:rsid w:val="002348A7"/>
    <w:rsid w:val="00235869"/>
    <w:rsid w:val="00237FC8"/>
    <w:rsid w:val="002413D3"/>
    <w:rsid w:val="00241820"/>
    <w:rsid w:val="0024201B"/>
    <w:rsid w:val="002434C4"/>
    <w:rsid w:val="0024376C"/>
    <w:rsid w:val="0024412F"/>
    <w:rsid w:val="002441A6"/>
    <w:rsid w:val="0024489C"/>
    <w:rsid w:val="00245F05"/>
    <w:rsid w:val="002466E5"/>
    <w:rsid w:val="00247A0B"/>
    <w:rsid w:val="002515AB"/>
    <w:rsid w:val="0025167A"/>
    <w:rsid w:val="00251D65"/>
    <w:rsid w:val="0025205A"/>
    <w:rsid w:val="00253897"/>
    <w:rsid w:val="002539B3"/>
    <w:rsid w:val="00254B3B"/>
    <w:rsid w:val="00255081"/>
    <w:rsid w:val="0025616C"/>
    <w:rsid w:val="00256753"/>
    <w:rsid w:val="00256DF8"/>
    <w:rsid w:val="00260D3D"/>
    <w:rsid w:val="00261C37"/>
    <w:rsid w:val="00261F93"/>
    <w:rsid w:val="00263AF8"/>
    <w:rsid w:val="00263FE1"/>
    <w:rsid w:val="00264797"/>
    <w:rsid w:val="00265B4D"/>
    <w:rsid w:val="00267B72"/>
    <w:rsid w:val="00270ACD"/>
    <w:rsid w:val="00271C21"/>
    <w:rsid w:val="00273D52"/>
    <w:rsid w:val="002747BD"/>
    <w:rsid w:val="00274AF2"/>
    <w:rsid w:val="002757CA"/>
    <w:rsid w:val="00275AAE"/>
    <w:rsid w:val="00276139"/>
    <w:rsid w:val="00281758"/>
    <w:rsid w:val="00285475"/>
    <w:rsid w:val="00285829"/>
    <w:rsid w:val="002900EB"/>
    <w:rsid w:val="00290B28"/>
    <w:rsid w:val="00291F1A"/>
    <w:rsid w:val="002934A9"/>
    <w:rsid w:val="00294B91"/>
    <w:rsid w:val="00296CD9"/>
    <w:rsid w:val="002974AD"/>
    <w:rsid w:val="00297821"/>
    <w:rsid w:val="002A20E8"/>
    <w:rsid w:val="002A3064"/>
    <w:rsid w:val="002A392F"/>
    <w:rsid w:val="002A58A0"/>
    <w:rsid w:val="002A6342"/>
    <w:rsid w:val="002A6D3B"/>
    <w:rsid w:val="002A7F97"/>
    <w:rsid w:val="002B018F"/>
    <w:rsid w:val="002B07AD"/>
    <w:rsid w:val="002B0B14"/>
    <w:rsid w:val="002B118B"/>
    <w:rsid w:val="002B2AA2"/>
    <w:rsid w:val="002B2E59"/>
    <w:rsid w:val="002B3878"/>
    <w:rsid w:val="002B42E6"/>
    <w:rsid w:val="002B4B89"/>
    <w:rsid w:val="002B5B49"/>
    <w:rsid w:val="002B60E8"/>
    <w:rsid w:val="002B678D"/>
    <w:rsid w:val="002C039A"/>
    <w:rsid w:val="002C057D"/>
    <w:rsid w:val="002C137A"/>
    <w:rsid w:val="002C1B23"/>
    <w:rsid w:val="002C21AD"/>
    <w:rsid w:val="002C25E7"/>
    <w:rsid w:val="002C2E78"/>
    <w:rsid w:val="002C32CE"/>
    <w:rsid w:val="002C3C67"/>
    <w:rsid w:val="002C4420"/>
    <w:rsid w:val="002C4959"/>
    <w:rsid w:val="002C6495"/>
    <w:rsid w:val="002C68C2"/>
    <w:rsid w:val="002C6EA0"/>
    <w:rsid w:val="002D09B2"/>
    <w:rsid w:val="002D0E41"/>
    <w:rsid w:val="002D0F1F"/>
    <w:rsid w:val="002D41B5"/>
    <w:rsid w:val="002D4679"/>
    <w:rsid w:val="002D63B3"/>
    <w:rsid w:val="002D7280"/>
    <w:rsid w:val="002D7F6E"/>
    <w:rsid w:val="002E1A14"/>
    <w:rsid w:val="002E2211"/>
    <w:rsid w:val="002E2408"/>
    <w:rsid w:val="002E2EF1"/>
    <w:rsid w:val="002E3210"/>
    <w:rsid w:val="002E41BF"/>
    <w:rsid w:val="002E4AFE"/>
    <w:rsid w:val="002E510A"/>
    <w:rsid w:val="002E5331"/>
    <w:rsid w:val="002E59D4"/>
    <w:rsid w:val="002E5EE3"/>
    <w:rsid w:val="002E6A67"/>
    <w:rsid w:val="002F09BE"/>
    <w:rsid w:val="002F147F"/>
    <w:rsid w:val="002F1F8E"/>
    <w:rsid w:val="002F2938"/>
    <w:rsid w:val="002F3AF4"/>
    <w:rsid w:val="002F3FE1"/>
    <w:rsid w:val="002F42EE"/>
    <w:rsid w:val="002F4ACA"/>
    <w:rsid w:val="002F514C"/>
    <w:rsid w:val="002F55CB"/>
    <w:rsid w:val="002F6551"/>
    <w:rsid w:val="002F6E30"/>
    <w:rsid w:val="00300018"/>
    <w:rsid w:val="003013C9"/>
    <w:rsid w:val="003017A1"/>
    <w:rsid w:val="00302076"/>
    <w:rsid w:val="00302527"/>
    <w:rsid w:val="003027C7"/>
    <w:rsid w:val="00302B87"/>
    <w:rsid w:val="00303624"/>
    <w:rsid w:val="00304113"/>
    <w:rsid w:val="003045D9"/>
    <w:rsid w:val="0030567C"/>
    <w:rsid w:val="0030570D"/>
    <w:rsid w:val="00305725"/>
    <w:rsid w:val="00306BCF"/>
    <w:rsid w:val="003110D3"/>
    <w:rsid w:val="0031138E"/>
    <w:rsid w:val="00311942"/>
    <w:rsid w:val="00312236"/>
    <w:rsid w:val="003126FE"/>
    <w:rsid w:val="003129B3"/>
    <w:rsid w:val="00312B82"/>
    <w:rsid w:val="003138B3"/>
    <w:rsid w:val="003141FD"/>
    <w:rsid w:val="00314BC2"/>
    <w:rsid w:val="00315C26"/>
    <w:rsid w:val="00315C70"/>
    <w:rsid w:val="0031722A"/>
    <w:rsid w:val="00317D7C"/>
    <w:rsid w:val="00320612"/>
    <w:rsid w:val="0032104F"/>
    <w:rsid w:val="00321569"/>
    <w:rsid w:val="00321A64"/>
    <w:rsid w:val="00321C6A"/>
    <w:rsid w:val="003228C0"/>
    <w:rsid w:val="00322E25"/>
    <w:rsid w:val="00322EFF"/>
    <w:rsid w:val="0032417C"/>
    <w:rsid w:val="00324D40"/>
    <w:rsid w:val="00326637"/>
    <w:rsid w:val="00326736"/>
    <w:rsid w:val="003272CD"/>
    <w:rsid w:val="00327C5E"/>
    <w:rsid w:val="00330B84"/>
    <w:rsid w:val="00330FB0"/>
    <w:rsid w:val="00331982"/>
    <w:rsid w:val="003326A7"/>
    <w:rsid w:val="00333FBE"/>
    <w:rsid w:val="00334CE4"/>
    <w:rsid w:val="00335316"/>
    <w:rsid w:val="00335954"/>
    <w:rsid w:val="00337FD2"/>
    <w:rsid w:val="003401DB"/>
    <w:rsid w:val="0034030B"/>
    <w:rsid w:val="00340419"/>
    <w:rsid w:val="00340BB4"/>
    <w:rsid w:val="0034177E"/>
    <w:rsid w:val="00341802"/>
    <w:rsid w:val="003418ED"/>
    <w:rsid w:val="0034191B"/>
    <w:rsid w:val="00341ABC"/>
    <w:rsid w:val="00341D7A"/>
    <w:rsid w:val="00342686"/>
    <w:rsid w:val="0034477F"/>
    <w:rsid w:val="0034507C"/>
    <w:rsid w:val="003462E8"/>
    <w:rsid w:val="00346939"/>
    <w:rsid w:val="00346FCF"/>
    <w:rsid w:val="0034708F"/>
    <w:rsid w:val="0035019F"/>
    <w:rsid w:val="00350C51"/>
    <w:rsid w:val="00350CD8"/>
    <w:rsid w:val="00351857"/>
    <w:rsid w:val="00352788"/>
    <w:rsid w:val="003542B1"/>
    <w:rsid w:val="00354AC2"/>
    <w:rsid w:val="0035591B"/>
    <w:rsid w:val="0035634E"/>
    <w:rsid w:val="00356C6F"/>
    <w:rsid w:val="0036322E"/>
    <w:rsid w:val="00363EEE"/>
    <w:rsid w:val="00365729"/>
    <w:rsid w:val="00366A16"/>
    <w:rsid w:val="00366A54"/>
    <w:rsid w:val="003679E7"/>
    <w:rsid w:val="00367F7E"/>
    <w:rsid w:val="003704D3"/>
    <w:rsid w:val="00370B79"/>
    <w:rsid w:val="00370D13"/>
    <w:rsid w:val="00371D7F"/>
    <w:rsid w:val="00372188"/>
    <w:rsid w:val="003736BE"/>
    <w:rsid w:val="003756C4"/>
    <w:rsid w:val="003802A4"/>
    <w:rsid w:val="0038044D"/>
    <w:rsid w:val="00380C08"/>
    <w:rsid w:val="00380FF5"/>
    <w:rsid w:val="003816B3"/>
    <w:rsid w:val="00381D67"/>
    <w:rsid w:val="00381F90"/>
    <w:rsid w:val="00382FDA"/>
    <w:rsid w:val="0038342F"/>
    <w:rsid w:val="00383438"/>
    <w:rsid w:val="00384CC5"/>
    <w:rsid w:val="00384DED"/>
    <w:rsid w:val="00384DF6"/>
    <w:rsid w:val="0038599C"/>
    <w:rsid w:val="00391060"/>
    <w:rsid w:val="003910A2"/>
    <w:rsid w:val="003915DC"/>
    <w:rsid w:val="00391643"/>
    <w:rsid w:val="00391BEA"/>
    <w:rsid w:val="00391E2B"/>
    <w:rsid w:val="00393126"/>
    <w:rsid w:val="003938C8"/>
    <w:rsid w:val="0039392D"/>
    <w:rsid w:val="00394561"/>
    <w:rsid w:val="00394E65"/>
    <w:rsid w:val="00397320"/>
    <w:rsid w:val="003A02FB"/>
    <w:rsid w:val="003A06F1"/>
    <w:rsid w:val="003A0798"/>
    <w:rsid w:val="003A3C6B"/>
    <w:rsid w:val="003A40C4"/>
    <w:rsid w:val="003A51B5"/>
    <w:rsid w:val="003A56EE"/>
    <w:rsid w:val="003A583E"/>
    <w:rsid w:val="003A58C4"/>
    <w:rsid w:val="003A5B38"/>
    <w:rsid w:val="003A63B4"/>
    <w:rsid w:val="003B0050"/>
    <w:rsid w:val="003B25BD"/>
    <w:rsid w:val="003B54ED"/>
    <w:rsid w:val="003B5C20"/>
    <w:rsid w:val="003B6532"/>
    <w:rsid w:val="003B65F0"/>
    <w:rsid w:val="003B777B"/>
    <w:rsid w:val="003C0574"/>
    <w:rsid w:val="003C09A3"/>
    <w:rsid w:val="003C09FE"/>
    <w:rsid w:val="003C0A3C"/>
    <w:rsid w:val="003C0F82"/>
    <w:rsid w:val="003C1679"/>
    <w:rsid w:val="003C1898"/>
    <w:rsid w:val="003C1DAA"/>
    <w:rsid w:val="003C1ED3"/>
    <w:rsid w:val="003C270F"/>
    <w:rsid w:val="003C2953"/>
    <w:rsid w:val="003C2D49"/>
    <w:rsid w:val="003C3535"/>
    <w:rsid w:val="003C3943"/>
    <w:rsid w:val="003C4414"/>
    <w:rsid w:val="003C5D98"/>
    <w:rsid w:val="003C6210"/>
    <w:rsid w:val="003C6C22"/>
    <w:rsid w:val="003D0FBB"/>
    <w:rsid w:val="003D11C3"/>
    <w:rsid w:val="003D2514"/>
    <w:rsid w:val="003D448D"/>
    <w:rsid w:val="003D4D59"/>
    <w:rsid w:val="003D4E65"/>
    <w:rsid w:val="003D5C55"/>
    <w:rsid w:val="003E03EE"/>
    <w:rsid w:val="003E0C99"/>
    <w:rsid w:val="003E1CF1"/>
    <w:rsid w:val="003E28FD"/>
    <w:rsid w:val="003E3109"/>
    <w:rsid w:val="003E3858"/>
    <w:rsid w:val="003E3D5F"/>
    <w:rsid w:val="003E4310"/>
    <w:rsid w:val="003E531B"/>
    <w:rsid w:val="003E5927"/>
    <w:rsid w:val="003E5B62"/>
    <w:rsid w:val="003F025B"/>
    <w:rsid w:val="003F137D"/>
    <w:rsid w:val="003F68F8"/>
    <w:rsid w:val="0040109B"/>
    <w:rsid w:val="004027D1"/>
    <w:rsid w:val="00402FA7"/>
    <w:rsid w:val="00404765"/>
    <w:rsid w:val="00405AC6"/>
    <w:rsid w:val="00405B13"/>
    <w:rsid w:val="00406759"/>
    <w:rsid w:val="00406C4F"/>
    <w:rsid w:val="00407595"/>
    <w:rsid w:val="004112DE"/>
    <w:rsid w:val="00411964"/>
    <w:rsid w:val="00411BB5"/>
    <w:rsid w:val="00412628"/>
    <w:rsid w:val="00413074"/>
    <w:rsid w:val="00414154"/>
    <w:rsid w:val="00414747"/>
    <w:rsid w:val="00414902"/>
    <w:rsid w:val="0041522A"/>
    <w:rsid w:val="00415726"/>
    <w:rsid w:val="00415AD8"/>
    <w:rsid w:val="00417C86"/>
    <w:rsid w:val="00420849"/>
    <w:rsid w:val="004209C5"/>
    <w:rsid w:val="00420DAB"/>
    <w:rsid w:val="00420EB9"/>
    <w:rsid w:val="004212DB"/>
    <w:rsid w:val="004218A2"/>
    <w:rsid w:val="004219A2"/>
    <w:rsid w:val="00423A96"/>
    <w:rsid w:val="004252B3"/>
    <w:rsid w:val="00426428"/>
    <w:rsid w:val="00426487"/>
    <w:rsid w:val="00426501"/>
    <w:rsid w:val="00426C07"/>
    <w:rsid w:val="00426FC2"/>
    <w:rsid w:val="0043160D"/>
    <w:rsid w:val="00431D31"/>
    <w:rsid w:val="00432410"/>
    <w:rsid w:val="00432DCE"/>
    <w:rsid w:val="0043522F"/>
    <w:rsid w:val="00435C3D"/>
    <w:rsid w:val="004362A8"/>
    <w:rsid w:val="00436606"/>
    <w:rsid w:val="004409D3"/>
    <w:rsid w:val="00440FF2"/>
    <w:rsid w:val="004430B2"/>
    <w:rsid w:val="00444E4C"/>
    <w:rsid w:val="0044532A"/>
    <w:rsid w:val="00445D1D"/>
    <w:rsid w:val="0044610E"/>
    <w:rsid w:val="0044666C"/>
    <w:rsid w:val="0045063C"/>
    <w:rsid w:val="00451359"/>
    <w:rsid w:val="0045142D"/>
    <w:rsid w:val="00451CDB"/>
    <w:rsid w:val="00452415"/>
    <w:rsid w:val="00452D06"/>
    <w:rsid w:val="00453792"/>
    <w:rsid w:val="00457718"/>
    <w:rsid w:val="00457F0E"/>
    <w:rsid w:val="00461EA2"/>
    <w:rsid w:val="00462958"/>
    <w:rsid w:val="0046412D"/>
    <w:rsid w:val="004649D3"/>
    <w:rsid w:val="00465297"/>
    <w:rsid w:val="0046544C"/>
    <w:rsid w:val="0046712C"/>
    <w:rsid w:val="00467666"/>
    <w:rsid w:val="00471932"/>
    <w:rsid w:val="00471E2A"/>
    <w:rsid w:val="0047301E"/>
    <w:rsid w:val="00473A3D"/>
    <w:rsid w:val="00473B1A"/>
    <w:rsid w:val="00474EC0"/>
    <w:rsid w:val="004751E8"/>
    <w:rsid w:val="004756E5"/>
    <w:rsid w:val="00475A5D"/>
    <w:rsid w:val="00475C41"/>
    <w:rsid w:val="00480AEC"/>
    <w:rsid w:val="00484EFB"/>
    <w:rsid w:val="004852CE"/>
    <w:rsid w:val="00485AED"/>
    <w:rsid w:val="0048702D"/>
    <w:rsid w:val="00487782"/>
    <w:rsid w:val="00487C56"/>
    <w:rsid w:val="00490032"/>
    <w:rsid w:val="00490595"/>
    <w:rsid w:val="00490B51"/>
    <w:rsid w:val="004910E3"/>
    <w:rsid w:val="00491244"/>
    <w:rsid w:val="00491500"/>
    <w:rsid w:val="00492F49"/>
    <w:rsid w:val="00492F91"/>
    <w:rsid w:val="0049330C"/>
    <w:rsid w:val="004937A6"/>
    <w:rsid w:val="004A031D"/>
    <w:rsid w:val="004A0EE8"/>
    <w:rsid w:val="004A1C14"/>
    <w:rsid w:val="004A3C46"/>
    <w:rsid w:val="004A497A"/>
    <w:rsid w:val="004A4A25"/>
    <w:rsid w:val="004A5B1F"/>
    <w:rsid w:val="004A5E7C"/>
    <w:rsid w:val="004A62AE"/>
    <w:rsid w:val="004A6472"/>
    <w:rsid w:val="004A6F99"/>
    <w:rsid w:val="004A7879"/>
    <w:rsid w:val="004A7FAE"/>
    <w:rsid w:val="004B0180"/>
    <w:rsid w:val="004B098B"/>
    <w:rsid w:val="004B0E5B"/>
    <w:rsid w:val="004B17BA"/>
    <w:rsid w:val="004B384C"/>
    <w:rsid w:val="004B404C"/>
    <w:rsid w:val="004B44B5"/>
    <w:rsid w:val="004B606B"/>
    <w:rsid w:val="004B68C9"/>
    <w:rsid w:val="004B6C14"/>
    <w:rsid w:val="004C0072"/>
    <w:rsid w:val="004C0357"/>
    <w:rsid w:val="004C08A9"/>
    <w:rsid w:val="004C0F12"/>
    <w:rsid w:val="004C2037"/>
    <w:rsid w:val="004C23FF"/>
    <w:rsid w:val="004C290C"/>
    <w:rsid w:val="004C2C21"/>
    <w:rsid w:val="004C3677"/>
    <w:rsid w:val="004C405A"/>
    <w:rsid w:val="004C4A47"/>
    <w:rsid w:val="004C58CB"/>
    <w:rsid w:val="004C6612"/>
    <w:rsid w:val="004C6A4D"/>
    <w:rsid w:val="004C6AB9"/>
    <w:rsid w:val="004C6FB6"/>
    <w:rsid w:val="004C7023"/>
    <w:rsid w:val="004C70DC"/>
    <w:rsid w:val="004C7538"/>
    <w:rsid w:val="004C7CC5"/>
    <w:rsid w:val="004C7DBC"/>
    <w:rsid w:val="004D1078"/>
    <w:rsid w:val="004D1A17"/>
    <w:rsid w:val="004D21ED"/>
    <w:rsid w:val="004D2E10"/>
    <w:rsid w:val="004D419E"/>
    <w:rsid w:val="004D4556"/>
    <w:rsid w:val="004D498A"/>
    <w:rsid w:val="004D4EAB"/>
    <w:rsid w:val="004D517A"/>
    <w:rsid w:val="004D56F2"/>
    <w:rsid w:val="004D5B14"/>
    <w:rsid w:val="004D5E76"/>
    <w:rsid w:val="004D6C2D"/>
    <w:rsid w:val="004D7129"/>
    <w:rsid w:val="004D76AD"/>
    <w:rsid w:val="004D7D93"/>
    <w:rsid w:val="004E2ECD"/>
    <w:rsid w:val="004E3080"/>
    <w:rsid w:val="004E3EAD"/>
    <w:rsid w:val="004E3F37"/>
    <w:rsid w:val="004E3FFB"/>
    <w:rsid w:val="004E4B40"/>
    <w:rsid w:val="004E50B1"/>
    <w:rsid w:val="004E5736"/>
    <w:rsid w:val="004E6341"/>
    <w:rsid w:val="004E6851"/>
    <w:rsid w:val="004E76EF"/>
    <w:rsid w:val="004E7C29"/>
    <w:rsid w:val="004F0B73"/>
    <w:rsid w:val="004F0F40"/>
    <w:rsid w:val="004F10FB"/>
    <w:rsid w:val="004F2717"/>
    <w:rsid w:val="004F2848"/>
    <w:rsid w:val="004F2B1B"/>
    <w:rsid w:val="004F34FE"/>
    <w:rsid w:val="004F387A"/>
    <w:rsid w:val="004F3C28"/>
    <w:rsid w:val="004F499F"/>
    <w:rsid w:val="004F4B92"/>
    <w:rsid w:val="004F4B94"/>
    <w:rsid w:val="004F53E4"/>
    <w:rsid w:val="004F5951"/>
    <w:rsid w:val="00500F6A"/>
    <w:rsid w:val="005019F6"/>
    <w:rsid w:val="00502A07"/>
    <w:rsid w:val="00503800"/>
    <w:rsid w:val="00504354"/>
    <w:rsid w:val="00504F0D"/>
    <w:rsid w:val="005052ED"/>
    <w:rsid w:val="00505411"/>
    <w:rsid w:val="00507075"/>
    <w:rsid w:val="00510582"/>
    <w:rsid w:val="0051074F"/>
    <w:rsid w:val="00511B4F"/>
    <w:rsid w:val="005120FB"/>
    <w:rsid w:val="005126CD"/>
    <w:rsid w:val="00513038"/>
    <w:rsid w:val="005130D2"/>
    <w:rsid w:val="005149CD"/>
    <w:rsid w:val="00515D0B"/>
    <w:rsid w:val="00515E36"/>
    <w:rsid w:val="005160C3"/>
    <w:rsid w:val="0051714E"/>
    <w:rsid w:val="00517F63"/>
    <w:rsid w:val="0052061A"/>
    <w:rsid w:val="005208C9"/>
    <w:rsid w:val="00520B02"/>
    <w:rsid w:val="0052168E"/>
    <w:rsid w:val="00521A13"/>
    <w:rsid w:val="00522E99"/>
    <w:rsid w:val="00522F10"/>
    <w:rsid w:val="00523863"/>
    <w:rsid w:val="0052429C"/>
    <w:rsid w:val="0052444A"/>
    <w:rsid w:val="00524646"/>
    <w:rsid w:val="00524D48"/>
    <w:rsid w:val="00524F7C"/>
    <w:rsid w:val="005251F7"/>
    <w:rsid w:val="005255B0"/>
    <w:rsid w:val="00525E79"/>
    <w:rsid w:val="005265D5"/>
    <w:rsid w:val="005268A6"/>
    <w:rsid w:val="00527123"/>
    <w:rsid w:val="00530478"/>
    <w:rsid w:val="005306AB"/>
    <w:rsid w:val="0053094E"/>
    <w:rsid w:val="005319B7"/>
    <w:rsid w:val="005325AE"/>
    <w:rsid w:val="00532F3F"/>
    <w:rsid w:val="0053301C"/>
    <w:rsid w:val="005337BC"/>
    <w:rsid w:val="00533FBC"/>
    <w:rsid w:val="00534EE2"/>
    <w:rsid w:val="00535260"/>
    <w:rsid w:val="0053545D"/>
    <w:rsid w:val="00535570"/>
    <w:rsid w:val="0053648D"/>
    <w:rsid w:val="00536D14"/>
    <w:rsid w:val="00540151"/>
    <w:rsid w:val="0054094B"/>
    <w:rsid w:val="00540999"/>
    <w:rsid w:val="00541226"/>
    <w:rsid w:val="00541A04"/>
    <w:rsid w:val="00542C29"/>
    <w:rsid w:val="005435F7"/>
    <w:rsid w:val="00544657"/>
    <w:rsid w:val="0054485B"/>
    <w:rsid w:val="00544D18"/>
    <w:rsid w:val="0054565E"/>
    <w:rsid w:val="00546310"/>
    <w:rsid w:val="00546628"/>
    <w:rsid w:val="00546F67"/>
    <w:rsid w:val="005501DC"/>
    <w:rsid w:val="00551285"/>
    <w:rsid w:val="005514AC"/>
    <w:rsid w:val="0055201E"/>
    <w:rsid w:val="00552110"/>
    <w:rsid w:val="00554B60"/>
    <w:rsid w:val="00555AD9"/>
    <w:rsid w:val="00556AC2"/>
    <w:rsid w:val="00561E1F"/>
    <w:rsid w:val="0056237C"/>
    <w:rsid w:val="00562799"/>
    <w:rsid w:val="00563ABC"/>
    <w:rsid w:val="005642E3"/>
    <w:rsid w:val="0056521C"/>
    <w:rsid w:val="00566B28"/>
    <w:rsid w:val="00566FA3"/>
    <w:rsid w:val="005704E3"/>
    <w:rsid w:val="00572E83"/>
    <w:rsid w:val="00575094"/>
    <w:rsid w:val="005755EE"/>
    <w:rsid w:val="00575947"/>
    <w:rsid w:val="005764DC"/>
    <w:rsid w:val="00577535"/>
    <w:rsid w:val="00577A9E"/>
    <w:rsid w:val="00580B32"/>
    <w:rsid w:val="00580B80"/>
    <w:rsid w:val="00582621"/>
    <w:rsid w:val="0058292F"/>
    <w:rsid w:val="00583070"/>
    <w:rsid w:val="0058439E"/>
    <w:rsid w:val="00584C63"/>
    <w:rsid w:val="00584FD1"/>
    <w:rsid w:val="00585373"/>
    <w:rsid w:val="0058539F"/>
    <w:rsid w:val="005859B6"/>
    <w:rsid w:val="005861C9"/>
    <w:rsid w:val="00586FBA"/>
    <w:rsid w:val="00587B6D"/>
    <w:rsid w:val="005913F6"/>
    <w:rsid w:val="00591D16"/>
    <w:rsid w:val="005925D7"/>
    <w:rsid w:val="005940F5"/>
    <w:rsid w:val="0059589C"/>
    <w:rsid w:val="0059694F"/>
    <w:rsid w:val="00596FFD"/>
    <w:rsid w:val="0059737B"/>
    <w:rsid w:val="005979D8"/>
    <w:rsid w:val="005A0540"/>
    <w:rsid w:val="005A15DD"/>
    <w:rsid w:val="005A1D35"/>
    <w:rsid w:val="005A2671"/>
    <w:rsid w:val="005A26A9"/>
    <w:rsid w:val="005A3FA8"/>
    <w:rsid w:val="005A410A"/>
    <w:rsid w:val="005A5D8C"/>
    <w:rsid w:val="005A6055"/>
    <w:rsid w:val="005A619A"/>
    <w:rsid w:val="005A6A06"/>
    <w:rsid w:val="005A7B41"/>
    <w:rsid w:val="005A7D0A"/>
    <w:rsid w:val="005B22D7"/>
    <w:rsid w:val="005B278D"/>
    <w:rsid w:val="005B2BB3"/>
    <w:rsid w:val="005B3138"/>
    <w:rsid w:val="005B4899"/>
    <w:rsid w:val="005B5650"/>
    <w:rsid w:val="005B7B3B"/>
    <w:rsid w:val="005C0F6E"/>
    <w:rsid w:val="005C1290"/>
    <w:rsid w:val="005C12BD"/>
    <w:rsid w:val="005C264D"/>
    <w:rsid w:val="005C295A"/>
    <w:rsid w:val="005C4D45"/>
    <w:rsid w:val="005C53A1"/>
    <w:rsid w:val="005C5B9E"/>
    <w:rsid w:val="005C5BEE"/>
    <w:rsid w:val="005C6967"/>
    <w:rsid w:val="005C7C02"/>
    <w:rsid w:val="005C7E68"/>
    <w:rsid w:val="005D1A9B"/>
    <w:rsid w:val="005D262A"/>
    <w:rsid w:val="005D2957"/>
    <w:rsid w:val="005D3427"/>
    <w:rsid w:val="005D38B6"/>
    <w:rsid w:val="005D431F"/>
    <w:rsid w:val="005D5154"/>
    <w:rsid w:val="005D536D"/>
    <w:rsid w:val="005D550C"/>
    <w:rsid w:val="005D6EA8"/>
    <w:rsid w:val="005D707B"/>
    <w:rsid w:val="005E0E3C"/>
    <w:rsid w:val="005E1493"/>
    <w:rsid w:val="005E2BA7"/>
    <w:rsid w:val="005E32B5"/>
    <w:rsid w:val="005E50FD"/>
    <w:rsid w:val="005E585F"/>
    <w:rsid w:val="005E76B8"/>
    <w:rsid w:val="005E7ED1"/>
    <w:rsid w:val="005F18FD"/>
    <w:rsid w:val="005F21D5"/>
    <w:rsid w:val="005F40A2"/>
    <w:rsid w:val="005F5BC9"/>
    <w:rsid w:val="005F61B7"/>
    <w:rsid w:val="005F6A3F"/>
    <w:rsid w:val="005F6FED"/>
    <w:rsid w:val="005F7BE9"/>
    <w:rsid w:val="005F7CD0"/>
    <w:rsid w:val="00600E24"/>
    <w:rsid w:val="00600EAE"/>
    <w:rsid w:val="00603DDB"/>
    <w:rsid w:val="0060443C"/>
    <w:rsid w:val="0060469C"/>
    <w:rsid w:val="00604FCA"/>
    <w:rsid w:val="00605137"/>
    <w:rsid w:val="0060638E"/>
    <w:rsid w:val="00607D1F"/>
    <w:rsid w:val="00607DD7"/>
    <w:rsid w:val="00607E3F"/>
    <w:rsid w:val="00610794"/>
    <w:rsid w:val="00612667"/>
    <w:rsid w:val="00613087"/>
    <w:rsid w:val="00613DC4"/>
    <w:rsid w:val="00614529"/>
    <w:rsid w:val="00614B14"/>
    <w:rsid w:val="006150F9"/>
    <w:rsid w:val="006155BD"/>
    <w:rsid w:val="00617069"/>
    <w:rsid w:val="006209FC"/>
    <w:rsid w:val="00620D31"/>
    <w:rsid w:val="00621122"/>
    <w:rsid w:val="00621274"/>
    <w:rsid w:val="00621E36"/>
    <w:rsid w:val="0062281D"/>
    <w:rsid w:val="00622CE9"/>
    <w:rsid w:val="0062388A"/>
    <w:rsid w:val="0062395A"/>
    <w:rsid w:val="00624656"/>
    <w:rsid w:val="00626671"/>
    <w:rsid w:val="006267A7"/>
    <w:rsid w:val="00626941"/>
    <w:rsid w:val="00626FFB"/>
    <w:rsid w:val="00627A18"/>
    <w:rsid w:val="00627A42"/>
    <w:rsid w:val="00627FA4"/>
    <w:rsid w:val="00632D68"/>
    <w:rsid w:val="00633757"/>
    <w:rsid w:val="00633975"/>
    <w:rsid w:val="006339A9"/>
    <w:rsid w:val="00633EBA"/>
    <w:rsid w:val="00634CEB"/>
    <w:rsid w:val="006354FA"/>
    <w:rsid w:val="00636654"/>
    <w:rsid w:val="00637B26"/>
    <w:rsid w:val="00641458"/>
    <w:rsid w:val="00641938"/>
    <w:rsid w:val="0064249C"/>
    <w:rsid w:val="006439BC"/>
    <w:rsid w:val="0064482E"/>
    <w:rsid w:val="0064483B"/>
    <w:rsid w:val="00644A9E"/>
    <w:rsid w:val="00644AF3"/>
    <w:rsid w:val="006453CC"/>
    <w:rsid w:val="00645412"/>
    <w:rsid w:val="00645950"/>
    <w:rsid w:val="00646196"/>
    <w:rsid w:val="0064626B"/>
    <w:rsid w:val="00647A26"/>
    <w:rsid w:val="00647A54"/>
    <w:rsid w:val="0065082E"/>
    <w:rsid w:val="00650B5E"/>
    <w:rsid w:val="00651AAC"/>
    <w:rsid w:val="0065221F"/>
    <w:rsid w:val="006522D4"/>
    <w:rsid w:val="006545A0"/>
    <w:rsid w:val="00657123"/>
    <w:rsid w:val="00657293"/>
    <w:rsid w:val="00657516"/>
    <w:rsid w:val="006602FD"/>
    <w:rsid w:val="006610F2"/>
    <w:rsid w:val="00661C4D"/>
    <w:rsid w:val="00661CE7"/>
    <w:rsid w:val="00662571"/>
    <w:rsid w:val="00662B69"/>
    <w:rsid w:val="00670C22"/>
    <w:rsid w:val="0067128D"/>
    <w:rsid w:val="006719FE"/>
    <w:rsid w:val="0067261E"/>
    <w:rsid w:val="00672D32"/>
    <w:rsid w:val="0067457B"/>
    <w:rsid w:val="00674B1C"/>
    <w:rsid w:val="0067547C"/>
    <w:rsid w:val="00677B8F"/>
    <w:rsid w:val="00680458"/>
    <w:rsid w:val="006813D9"/>
    <w:rsid w:val="006819A9"/>
    <w:rsid w:val="00682C8D"/>
    <w:rsid w:val="0068304A"/>
    <w:rsid w:val="006835D7"/>
    <w:rsid w:val="00684586"/>
    <w:rsid w:val="006855FF"/>
    <w:rsid w:val="00685BF6"/>
    <w:rsid w:val="006866FF"/>
    <w:rsid w:val="00687161"/>
    <w:rsid w:val="00690615"/>
    <w:rsid w:val="00691063"/>
    <w:rsid w:val="006927C3"/>
    <w:rsid w:val="00692E03"/>
    <w:rsid w:val="00694EE4"/>
    <w:rsid w:val="00695D4B"/>
    <w:rsid w:val="006963E0"/>
    <w:rsid w:val="0069681C"/>
    <w:rsid w:val="006A0E34"/>
    <w:rsid w:val="006A101F"/>
    <w:rsid w:val="006A3766"/>
    <w:rsid w:val="006A3AA6"/>
    <w:rsid w:val="006A3CD2"/>
    <w:rsid w:val="006A41BA"/>
    <w:rsid w:val="006A420F"/>
    <w:rsid w:val="006A43A6"/>
    <w:rsid w:val="006A46E1"/>
    <w:rsid w:val="006A50C7"/>
    <w:rsid w:val="006A621A"/>
    <w:rsid w:val="006A6570"/>
    <w:rsid w:val="006A68AD"/>
    <w:rsid w:val="006A6C0E"/>
    <w:rsid w:val="006A7BD9"/>
    <w:rsid w:val="006B3AF3"/>
    <w:rsid w:val="006B3B75"/>
    <w:rsid w:val="006B3C03"/>
    <w:rsid w:val="006B427B"/>
    <w:rsid w:val="006B42F3"/>
    <w:rsid w:val="006B47BD"/>
    <w:rsid w:val="006B4FB3"/>
    <w:rsid w:val="006B597D"/>
    <w:rsid w:val="006B5BCB"/>
    <w:rsid w:val="006B788D"/>
    <w:rsid w:val="006C1173"/>
    <w:rsid w:val="006C138B"/>
    <w:rsid w:val="006C322A"/>
    <w:rsid w:val="006C3673"/>
    <w:rsid w:val="006C3BEA"/>
    <w:rsid w:val="006C3CA1"/>
    <w:rsid w:val="006C4E2C"/>
    <w:rsid w:val="006C4E4C"/>
    <w:rsid w:val="006C6EE0"/>
    <w:rsid w:val="006C7093"/>
    <w:rsid w:val="006D091F"/>
    <w:rsid w:val="006D09A8"/>
    <w:rsid w:val="006D1C26"/>
    <w:rsid w:val="006D2DBB"/>
    <w:rsid w:val="006D4598"/>
    <w:rsid w:val="006D5C75"/>
    <w:rsid w:val="006D64C1"/>
    <w:rsid w:val="006D6592"/>
    <w:rsid w:val="006E0590"/>
    <w:rsid w:val="006E0E7E"/>
    <w:rsid w:val="006E1883"/>
    <w:rsid w:val="006E1BCE"/>
    <w:rsid w:val="006E1EC9"/>
    <w:rsid w:val="006E27B7"/>
    <w:rsid w:val="006E4D8A"/>
    <w:rsid w:val="006E5190"/>
    <w:rsid w:val="006E53D1"/>
    <w:rsid w:val="006E5C60"/>
    <w:rsid w:val="006E616D"/>
    <w:rsid w:val="006E71AA"/>
    <w:rsid w:val="006F090E"/>
    <w:rsid w:val="006F0B22"/>
    <w:rsid w:val="006F1862"/>
    <w:rsid w:val="006F2998"/>
    <w:rsid w:val="006F2EDB"/>
    <w:rsid w:val="006F31EE"/>
    <w:rsid w:val="006F5774"/>
    <w:rsid w:val="006F5D57"/>
    <w:rsid w:val="006F7779"/>
    <w:rsid w:val="00700650"/>
    <w:rsid w:val="00700A71"/>
    <w:rsid w:val="007011E5"/>
    <w:rsid w:val="00702608"/>
    <w:rsid w:val="00702A3B"/>
    <w:rsid w:val="00703152"/>
    <w:rsid w:val="00703542"/>
    <w:rsid w:val="0070381E"/>
    <w:rsid w:val="00703CEE"/>
    <w:rsid w:val="00704383"/>
    <w:rsid w:val="0070481F"/>
    <w:rsid w:val="0070582E"/>
    <w:rsid w:val="00705E1F"/>
    <w:rsid w:val="00706565"/>
    <w:rsid w:val="00706756"/>
    <w:rsid w:val="00706F6C"/>
    <w:rsid w:val="00707D7E"/>
    <w:rsid w:val="00711209"/>
    <w:rsid w:val="00711D5D"/>
    <w:rsid w:val="00711E86"/>
    <w:rsid w:val="00712A21"/>
    <w:rsid w:val="00714968"/>
    <w:rsid w:val="00716275"/>
    <w:rsid w:val="00717831"/>
    <w:rsid w:val="007209B3"/>
    <w:rsid w:val="00720ED3"/>
    <w:rsid w:val="00720EEA"/>
    <w:rsid w:val="0072147C"/>
    <w:rsid w:val="0072227A"/>
    <w:rsid w:val="0072326D"/>
    <w:rsid w:val="00723542"/>
    <w:rsid w:val="007240ED"/>
    <w:rsid w:val="00724107"/>
    <w:rsid w:val="007249D2"/>
    <w:rsid w:val="00724A49"/>
    <w:rsid w:val="00727010"/>
    <w:rsid w:val="007305A8"/>
    <w:rsid w:val="00731079"/>
    <w:rsid w:val="00731877"/>
    <w:rsid w:val="007324AC"/>
    <w:rsid w:val="00732644"/>
    <w:rsid w:val="00735048"/>
    <w:rsid w:val="007364D1"/>
    <w:rsid w:val="00736808"/>
    <w:rsid w:val="00736A74"/>
    <w:rsid w:val="00736E6E"/>
    <w:rsid w:val="007371B6"/>
    <w:rsid w:val="007374DF"/>
    <w:rsid w:val="007409B8"/>
    <w:rsid w:val="007415A7"/>
    <w:rsid w:val="00741DCF"/>
    <w:rsid w:val="00741FB1"/>
    <w:rsid w:val="0074278C"/>
    <w:rsid w:val="0074290E"/>
    <w:rsid w:val="00742F62"/>
    <w:rsid w:val="00743080"/>
    <w:rsid w:val="007454DF"/>
    <w:rsid w:val="00746AC6"/>
    <w:rsid w:val="00746E92"/>
    <w:rsid w:val="00747684"/>
    <w:rsid w:val="00747A57"/>
    <w:rsid w:val="00751011"/>
    <w:rsid w:val="0075218A"/>
    <w:rsid w:val="00753BCB"/>
    <w:rsid w:val="00753FCE"/>
    <w:rsid w:val="0075408F"/>
    <w:rsid w:val="00754A31"/>
    <w:rsid w:val="00754EDA"/>
    <w:rsid w:val="00755513"/>
    <w:rsid w:val="007556A7"/>
    <w:rsid w:val="007559DC"/>
    <w:rsid w:val="00755A21"/>
    <w:rsid w:val="00756007"/>
    <w:rsid w:val="007567C0"/>
    <w:rsid w:val="00756DB5"/>
    <w:rsid w:val="00757E43"/>
    <w:rsid w:val="00761AAD"/>
    <w:rsid w:val="00761EEB"/>
    <w:rsid w:val="00765232"/>
    <w:rsid w:val="00765AE5"/>
    <w:rsid w:val="0076645B"/>
    <w:rsid w:val="00767A45"/>
    <w:rsid w:val="00767E80"/>
    <w:rsid w:val="00770948"/>
    <w:rsid w:val="00770AAA"/>
    <w:rsid w:val="007712C6"/>
    <w:rsid w:val="00771677"/>
    <w:rsid w:val="00771E5A"/>
    <w:rsid w:val="007725F0"/>
    <w:rsid w:val="00773D17"/>
    <w:rsid w:val="0077404B"/>
    <w:rsid w:val="00774569"/>
    <w:rsid w:val="007776BE"/>
    <w:rsid w:val="007800DA"/>
    <w:rsid w:val="0078105D"/>
    <w:rsid w:val="007835F5"/>
    <w:rsid w:val="007836D3"/>
    <w:rsid w:val="00783895"/>
    <w:rsid w:val="00783E1F"/>
    <w:rsid w:val="00784601"/>
    <w:rsid w:val="00784956"/>
    <w:rsid w:val="00784B2A"/>
    <w:rsid w:val="0078583F"/>
    <w:rsid w:val="00785DD9"/>
    <w:rsid w:val="00786C40"/>
    <w:rsid w:val="00790918"/>
    <w:rsid w:val="00791258"/>
    <w:rsid w:val="007913E3"/>
    <w:rsid w:val="0079273B"/>
    <w:rsid w:val="00794C50"/>
    <w:rsid w:val="00794FF6"/>
    <w:rsid w:val="00795036"/>
    <w:rsid w:val="007951B7"/>
    <w:rsid w:val="00795CF7"/>
    <w:rsid w:val="00795F50"/>
    <w:rsid w:val="00796D20"/>
    <w:rsid w:val="00796D34"/>
    <w:rsid w:val="007972B7"/>
    <w:rsid w:val="00797F89"/>
    <w:rsid w:val="007A1699"/>
    <w:rsid w:val="007A1B66"/>
    <w:rsid w:val="007A29FE"/>
    <w:rsid w:val="007A2D82"/>
    <w:rsid w:val="007A2DDA"/>
    <w:rsid w:val="007A30C2"/>
    <w:rsid w:val="007A32DA"/>
    <w:rsid w:val="007A366E"/>
    <w:rsid w:val="007A41B6"/>
    <w:rsid w:val="007A45EC"/>
    <w:rsid w:val="007A6343"/>
    <w:rsid w:val="007A6B48"/>
    <w:rsid w:val="007A76DB"/>
    <w:rsid w:val="007A7893"/>
    <w:rsid w:val="007B0131"/>
    <w:rsid w:val="007B13A2"/>
    <w:rsid w:val="007B2693"/>
    <w:rsid w:val="007B2807"/>
    <w:rsid w:val="007B2A5C"/>
    <w:rsid w:val="007B458D"/>
    <w:rsid w:val="007B4DFC"/>
    <w:rsid w:val="007B56B3"/>
    <w:rsid w:val="007B7EE5"/>
    <w:rsid w:val="007C055B"/>
    <w:rsid w:val="007C05ED"/>
    <w:rsid w:val="007C0E5D"/>
    <w:rsid w:val="007C1F6F"/>
    <w:rsid w:val="007C225F"/>
    <w:rsid w:val="007C2D91"/>
    <w:rsid w:val="007C3812"/>
    <w:rsid w:val="007C4808"/>
    <w:rsid w:val="007C5569"/>
    <w:rsid w:val="007C57B4"/>
    <w:rsid w:val="007C6B30"/>
    <w:rsid w:val="007C7585"/>
    <w:rsid w:val="007C7BE0"/>
    <w:rsid w:val="007D047F"/>
    <w:rsid w:val="007D06B7"/>
    <w:rsid w:val="007D0928"/>
    <w:rsid w:val="007D1C2D"/>
    <w:rsid w:val="007D2166"/>
    <w:rsid w:val="007D325A"/>
    <w:rsid w:val="007D3A04"/>
    <w:rsid w:val="007D425D"/>
    <w:rsid w:val="007D48B0"/>
    <w:rsid w:val="007D5352"/>
    <w:rsid w:val="007D6B19"/>
    <w:rsid w:val="007D6B33"/>
    <w:rsid w:val="007D6D26"/>
    <w:rsid w:val="007D74A3"/>
    <w:rsid w:val="007D76D6"/>
    <w:rsid w:val="007D7ECE"/>
    <w:rsid w:val="007E04A2"/>
    <w:rsid w:val="007E0E21"/>
    <w:rsid w:val="007E1388"/>
    <w:rsid w:val="007E18FF"/>
    <w:rsid w:val="007E3F4B"/>
    <w:rsid w:val="007E41F5"/>
    <w:rsid w:val="007E4385"/>
    <w:rsid w:val="007E475E"/>
    <w:rsid w:val="007E4F62"/>
    <w:rsid w:val="007E6F54"/>
    <w:rsid w:val="007E71DD"/>
    <w:rsid w:val="007E7212"/>
    <w:rsid w:val="007E7E59"/>
    <w:rsid w:val="007F3943"/>
    <w:rsid w:val="007F3F53"/>
    <w:rsid w:val="007F56E4"/>
    <w:rsid w:val="007F5BE5"/>
    <w:rsid w:val="00800354"/>
    <w:rsid w:val="0080111C"/>
    <w:rsid w:val="00801B96"/>
    <w:rsid w:val="00801BD9"/>
    <w:rsid w:val="0080258A"/>
    <w:rsid w:val="00803B44"/>
    <w:rsid w:val="0080425F"/>
    <w:rsid w:val="00804EB9"/>
    <w:rsid w:val="00807260"/>
    <w:rsid w:val="00807DF6"/>
    <w:rsid w:val="008111F7"/>
    <w:rsid w:val="00811479"/>
    <w:rsid w:val="008115A1"/>
    <w:rsid w:val="00813FA8"/>
    <w:rsid w:val="0081458B"/>
    <w:rsid w:val="00814FF7"/>
    <w:rsid w:val="00815A51"/>
    <w:rsid w:val="00815D17"/>
    <w:rsid w:val="00816CFC"/>
    <w:rsid w:val="00821603"/>
    <w:rsid w:val="00821A10"/>
    <w:rsid w:val="00821B64"/>
    <w:rsid w:val="00821B75"/>
    <w:rsid w:val="00823588"/>
    <w:rsid w:val="00823849"/>
    <w:rsid w:val="008248A4"/>
    <w:rsid w:val="00824FBE"/>
    <w:rsid w:val="0083045C"/>
    <w:rsid w:val="00830E81"/>
    <w:rsid w:val="00831CF9"/>
    <w:rsid w:val="00831DDE"/>
    <w:rsid w:val="0083253F"/>
    <w:rsid w:val="008329D1"/>
    <w:rsid w:val="00835EC0"/>
    <w:rsid w:val="00836A55"/>
    <w:rsid w:val="00836ADB"/>
    <w:rsid w:val="00837610"/>
    <w:rsid w:val="008406DD"/>
    <w:rsid w:val="008413FA"/>
    <w:rsid w:val="00841751"/>
    <w:rsid w:val="008424D3"/>
    <w:rsid w:val="00842FB3"/>
    <w:rsid w:val="00843974"/>
    <w:rsid w:val="00844353"/>
    <w:rsid w:val="00844F03"/>
    <w:rsid w:val="00845621"/>
    <w:rsid w:val="00845627"/>
    <w:rsid w:val="008458DA"/>
    <w:rsid w:val="00845943"/>
    <w:rsid w:val="008475D0"/>
    <w:rsid w:val="00850745"/>
    <w:rsid w:val="008509AE"/>
    <w:rsid w:val="00850A2D"/>
    <w:rsid w:val="0085136A"/>
    <w:rsid w:val="008515EF"/>
    <w:rsid w:val="00851CF4"/>
    <w:rsid w:val="00851E48"/>
    <w:rsid w:val="008521B7"/>
    <w:rsid w:val="008522D1"/>
    <w:rsid w:val="00852657"/>
    <w:rsid w:val="008530E5"/>
    <w:rsid w:val="008537F8"/>
    <w:rsid w:val="00854098"/>
    <w:rsid w:val="00855846"/>
    <w:rsid w:val="00856A60"/>
    <w:rsid w:val="008614AD"/>
    <w:rsid w:val="00862012"/>
    <w:rsid w:val="008636B8"/>
    <w:rsid w:val="00863AE0"/>
    <w:rsid w:val="008644C3"/>
    <w:rsid w:val="00864C09"/>
    <w:rsid w:val="00864FF8"/>
    <w:rsid w:val="0086712D"/>
    <w:rsid w:val="0086745D"/>
    <w:rsid w:val="0087097A"/>
    <w:rsid w:val="00871E81"/>
    <w:rsid w:val="00872021"/>
    <w:rsid w:val="0087218F"/>
    <w:rsid w:val="00873369"/>
    <w:rsid w:val="0087358C"/>
    <w:rsid w:val="008736F4"/>
    <w:rsid w:val="008748D1"/>
    <w:rsid w:val="0087552C"/>
    <w:rsid w:val="0087564F"/>
    <w:rsid w:val="00875C2E"/>
    <w:rsid w:val="008774B7"/>
    <w:rsid w:val="00877E26"/>
    <w:rsid w:val="00877F26"/>
    <w:rsid w:val="008808AE"/>
    <w:rsid w:val="0088116E"/>
    <w:rsid w:val="0088138D"/>
    <w:rsid w:val="008818A7"/>
    <w:rsid w:val="00882519"/>
    <w:rsid w:val="00882745"/>
    <w:rsid w:val="00882EEA"/>
    <w:rsid w:val="00883124"/>
    <w:rsid w:val="00883895"/>
    <w:rsid w:val="00883DD4"/>
    <w:rsid w:val="00884A95"/>
    <w:rsid w:val="00886011"/>
    <w:rsid w:val="008866DF"/>
    <w:rsid w:val="00886A0C"/>
    <w:rsid w:val="00886F47"/>
    <w:rsid w:val="0088774A"/>
    <w:rsid w:val="00891447"/>
    <w:rsid w:val="00891608"/>
    <w:rsid w:val="008916C2"/>
    <w:rsid w:val="00891B2F"/>
    <w:rsid w:val="00891F52"/>
    <w:rsid w:val="008946FF"/>
    <w:rsid w:val="00894A89"/>
    <w:rsid w:val="00894E1B"/>
    <w:rsid w:val="0089602E"/>
    <w:rsid w:val="008963C4"/>
    <w:rsid w:val="00896AAD"/>
    <w:rsid w:val="0089728E"/>
    <w:rsid w:val="00897B6F"/>
    <w:rsid w:val="00897EBA"/>
    <w:rsid w:val="008A08C2"/>
    <w:rsid w:val="008A0C84"/>
    <w:rsid w:val="008A2D81"/>
    <w:rsid w:val="008A2E26"/>
    <w:rsid w:val="008A301B"/>
    <w:rsid w:val="008A469F"/>
    <w:rsid w:val="008A5068"/>
    <w:rsid w:val="008A53BF"/>
    <w:rsid w:val="008A5B3B"/>
    <w:rsid w:val="008A65E3"/>
    <w:rsid w:val="008A67B4"/>
    <w:rsid w:val="008A6BA3"/>
    <w:rsid w:val="008A7342"/>
    <w:rsid w:val="008A76A0"/>
    <w:rsid w:val="008A79F7"/>
    <w:rsid w:val="008A7F2E"/>
    <w:rsid w:val="008B0DFF"/>
    <w:rsid w:val="008B0F5B"/>
    <w:rsid w:val="008B1E0A"/>
    <w:rsid w:val="008B5412"/>
    <w:rsid w:val="008B7343"/>
    <w:rsid w:val="008B7428"/>
    <w:rsid w:val="008B7835"/>
    <w:rsid w:val="008B7B0A"/>
    <w:rsid w:val="008B7C73"/>
    <w:rsid w:val="008B7FF6"/>
    <w:rsid w:val="008C1F6C"/>
    <w:rsid w:val="008C33AA"/>
    <w:rsid w:val="008C34E7"/>
    <w:rsid w:val="008C35AF"/>
    <w:rsid w:val="008C3BE2"/>
    <w:rsid w:val="008C4718"/>
    <w:rsid w:val="008C4AC0"/>
    <w:rsid w:val="008C68E0"/>
    <w:rsid w:val="008D03D5"/>
    <w:rsid w:val="008D0F40"/>
    <w:rsid w:val="008D12DD"/>
    <w:rsid w:val="008D1D9B"/>
    <w:rsid w:val="008D20A2"/>
    <w:rsid w:val="008D3293"/>
    <w:rsid w:val="008D38EF"/>
    <w:rsid w:val="008D40E4"/>
    <w:rsid w:val="008D4A83"/>
    <w:rsid w:val="008D4A91"/>
    <w:rsid w:val="008D53D4"/>
    <w:rsid w:val="008D5C16"/>
    <w:rsid w:val="008D5FE2"/>
    <w:rsid w:val="008D6F95"/>
    <w:rsid w:val="008D7297"/>
    <w:rsid w:val="008D7646"/>
    <w:rsid w:val="008E08BA"/>
    <w:rsid w:val="008E0A06"/>
    <w:rsid w:val="008E0A22"/>
    <w:rsid w:val="008E3FFC"/>
    <w:rsid w:val="008E44BF"/>
    <w:rsid w:val="008E4941"/>
    <w:rsid w:val="008E49FF"/>
    <w:rsid w:val="008E541F"/>
    <w:rsid w:val="008E5E74"/>
    <w:rsid w:val="008E65C3"/>
    <w:rsid w:val="008E68C7"/>
    <w:rsid w:val="008E7D28"/>
    <w:rsid w:val="008E7E76"/>
    <w:rsid w:val="008F2B22"/>
    <w:rsid w:val="008F2C5E"/>
    <w:rsid w:val="008F3470"/>
    <w:rsid w:val="008F34BB"/>
    <w:rsid w:val="008F397D"/>
    <w:rsid w:val="008F39CF"/>
    <w:rsid w:val="008F4F4E"/>
    <w:rsid w:val="008F4FC8"/>
    <w:rsid w:val="008F68AC"/>
    <w:rsid w:val="008F7C9A"/>
    <w:rsid w:val="00900926"/>
    <w:rsid w:val="00900A89"/>
    <w:rsid w:val="0090147B"/>
    <w:rsid w:val="00901B42"/>
    <w:rsid w:val="009024E2"/>
    <w:rsid w:val="00902662"/>
    <w:rsid w:val="00903322"/>
    <w:rsid w:val="00904945"/>
    <w:rsid w:val="00904F3A"/>
    <w:rsid w:val="0090636A"/>
    <w:rsid w:val="00907594"/>
    <w:rsid w:val="009079DC"/>
    <w:rsid w:val="0091054B"/>
    <w:rsid w:val="00910A86"/>
    <w:rsid w:val="0091107A"/>
    <w:rsid w:val="00911C82"/>
    <w:rsid w:val="009122F5"/>
    <w:rsid w:val="00912B52"/>
    <w:rsid w:val="009132FC"/>
    <w:rsid w:val="00913EEA"/>
    <w:rsid w:val="009154FA"/>
    <w:rsid w:val="0091558C"/>
    <w:rsid w:val="00916BB0"/>
    <w:rsid w:val="009174FD"/>
    <w:rsid w:val="009222C0"/>
    <w:rsid w:val="009228E8"/>
    <w:rsid w:val="00922C70"/>
    <w:rsid w:val="009235F0"/>
    <w:rsid w:val="00923EFD"/>
    <w:rsid w:val="0092592E"/>
    <w:rsid w:val="0092661F"/>
    <w:rsid w:val="00927BBF"/>
    <w:rsid w:val="00927C8D"/>
    <w:rsid w:val="00930AAF"/>
    <w:rsid w:val="00930D21"/>
    <w:rsid w:val="009311E7"/>
    <w:rsid w:val="009325D0"/>
    <w:rsid w:val="009338FE"/>
    <w:rsid w:val="0093427F"/>
    <w:rsid w:val="00934A9F"/>
    <w:rsid w:val="00935981"/>
    <w:rsid w:val="00935A32"/>
    <w:rsid w:val="0093656E"/>
    <w:rsid w:val="00937A66"/>
    <w:rsid w:val="00937E58"/>
    <w:rsid w:val="00940C2F"/>
    <w:rsid w:val="00940DE9"/>
    <w:rsid w:val="00941C7C"/>
    <w:rsid w:val="0094229D"/>
    <w:rsid w:val="0094259E"/>
    <w:rsid w:val="00944A8B"/>
    <w:rsid w:val="0094574D"/>
    <w:rsid w:val="00945ABE"/>
    <w:rsid w:val="00946ABA"/>
    <w:rsid w:val="009471EE"/>
    <w:rsid w:val="00947EAF"/>
    <w:rsid w:val="00947FE5"/>
    <w:rsid w:val="0095008A"/>
    <w:rsid w:val="009505F3"/>
    <w:rsid w:val="00950993"/>
    <w:rsid w:val="00950D2D"/>
    <w:rsid w:val="009510F6"/>
    <w:rsid w:val="009514EF"/>
    <w:rsid w:val="00951B67"/>
    <w:rsid w:val="009520C6"/>
    <w:rsid w:val="00952C46"/>
    <w:rsid w:val="0095347D"/>
    <w:rsid w:val="009548BB"/>
    <w:rsid w:val="0095501C"/>
    <w:rsid w:val="0095546D"/>
    <w:rsid w:val="009559B6"/>
    <w:rsid w:val="00955A80"/>
    <w:rsid w:val="00955C55"/>
    <w:rsid w:val="009562E7"/>
    <w:rsid w:val="00957536"/>
    <w:rsid w:val="00957884"/>
    <w:rsid w:val="0095794C"/>
    <w:rsid w:val="00960616"/>
    <w:rsid w:val="0096065E"/>
    <w:rsid w:val="009608D6"/>
    <w:rsid w:val="00961046"/>
    <w:rsid w:val="009612DC"/>
    <w:rsid w:val="009614A9"/>
    <w:rsid w:val="00961A84"/>
    <w:rsid w:val="00961AB7"/>
    <w:rsid w:val="00961FCC"/>
    <w:rsid w:val="009645AC"/>
    <w:rsid w:val="009646E3"/>
    <w:rsid w:val="00965840"/>
    <w:rsid w:val="00965FA0"/>
    <w:rsid w:val="0096604B"/>
    <w:rsid w:val="00966784"/>
    <w:rsid w:val="00966C8E"/>
    <w:rsid w:val="00970470"/>
    <w:rsid w:val="00970F2B"/>
    <w:rsid w:val="00971A01"/>
    <w:rsid w:val="0097343F"/>
    <w:rsid w:val="009742E4"/>
    <w:rsid w:val="009747B1"/>
    <w:rsid w:val="00974D7A"/>
    <w:rsid w:val="009754F5"/>
    <w:rsid w:val="00975D1F"/>
    <w:rsid w:val="009803CE"/>
    <w:rsid w:val="00980790"/>
    <w:rsid w:val="0098086A"/>
    <w:rsid w:val="009808D5"/>
    <w:rsid w:val="009817AE"/>
    <w:rsid w:val="00982F98"/>
    <w:rsid w:val="0098586C"/>
    <w:rsid w:val="009903C3"/>
    <w:rsid w:val="00991314"/>
    <w:rsid w:val="009921E6"/>
    <w:rsid w:val="00992BC7"/>
    <w:rsid w:val="009949AD"/>
    <w:rsid w:val="00994BE5"/>
    <w:rsid w:val="00995710"/>
    <w:rsid w:val="00995B38"/>
    <w:rsid w:val="00996CDD"/>
    <w:rsid w:val="00996EDC"/>
    <w:rsid w:val="009A0C23"/>
    <w:rsid w:val="009A0C28"/>
    <w:rsid w:val="009A1655"/>
    <w:rsid w:val="009A1CA2"/>
    <w:rsid w:val="009A3297"/>
    <w:rsid w:val="009A391B"/>
    <w:rsid w:val="009A3C14"/>
    <w:rsid w:val="009A4083"/>
    <w:rsid w:val="009A4533"/>
    <w:rsid w:val="009A4950"/>
    <w:rsid w:val="009A4A64"/>
    <w:rsid w:val="009A4DEA"/>
    <w:rsid w:val="009A6A1D"/>
    <w:rsid w:val="009A6BB8"/>
    <w:rsid w:val="009A6C20"/>
    <w:rsid w:val="009A70FF"/>
    <w:rsid w:val="009A78E2"/>
    <w:rsid w:val="009A7966"/>
    <w:rsid w:val="009B038F"/>
    <w:rsid w:val="009B05A3"/>
    <w:rsid w:val="009B1E53"/>
    <w:rsid w:val="009B2AFB"/>
    <w:rsid w:val="009B33DD"/>
    <w:rsid w:val="009B4CAF"/>
    <w:rsid w:val="009B568C"/>
    <w:rsid w:val="009B729A"/>
    <w:rsid w:val="009B72FC"/>
    <w:rsid w:val="009B7501"/>
    <w:rsid w:val="009B75B7"/>
    <w:rsid w:val="009B7E38"/>
    <w:rsid w:val="009C069A"/>
    <w:rsid w:val="009C0A31"/>
    <w:rsid w:val="009C0D23"/>
    <w:rsid w:val="009C13FD"/>
    <w:rsid w:val="009C1C61"/>
    <w:rsid w:val="009C389D"/>
    <w:rsid w:val="009C499B"/>
    <w:rsid w:val="009C58C7"/>
    <w:rsid w:val="009C6567"/>
    <w:rsid w:val="009C662A"/>
    <w:rsid w:val="009C6B60"/>
    <w:rsid w:val="009C7626"/>
    <w:rsid w:val="009D1CC9"/>
    <w:rsid w:val="009D2CEE"/>
    <w:rsid w:val="009D3573"/>
    <w:rsid w:val="009D39BB"/>
    <w:rsid w:val="009D42FE"/>
    <w:rsid w:val="009D7B62"/>
    <w:rsid w:val="009E1EDD"/>
    <w:rsid w:val="009E2D02"/>
    <w:rsid w:val="009E3764"/>
    <w:rsid w:val="009E3BB5"/>
    <w:rsid w:val="009E3FB7"/>
    <w:rsid w:val="009E4AE5"/>
    <w:rsid w:val="009E4EEA"/>
    <w:rsid w:val="009E53C6"/>
    <w:rsid w:val="009E6224"/>
    <w:rsid w:val="009E6FBA"/>
    <w:rsid w:val="009E78FF"/>
    <w:rsid w:val="009E7C03"/>
    <w:rsid w:val="009F059F"/>
    <w:rsid w:val="009F0C14"/>
    <w:rsid w:val="009F1913"/>
    <w:rsid w:val="009F192E"/>
    <w:rsid w:val="009F2BFB"/>
    <w:rsid w:val="009F2E8D"/>
    <w:rsid w:val="009F3296"/>
    <w:rsid w:val="009F3B79"/>
    <w:rsid w:val="009F45FC"/>
    <w:rsid w:val="009F588F"/>
    <w:rsid w:val="009F5CB3"/>
    <w:rsid w:val="009F5CD3"/>
    <w:rsid w:val="009F641F"/>
    <w:rsid w:val="009F7206"/>
    <w:rsid w:val="00A00029"/>
    <w:rsid w:val="00A01FBF"/>
    <w:rsid w:val="00A0216B"/>
    <w:rsid w:val="00A02976"/>
    <w:rsid w:val="00A04FA3"/>
    <w:rsid w:val="00A05A38"/>
    <w:rsid w:val="00A06F5B"/>
    <w:rsid w:val="00A10136"/>
    <w:rsid w:val="00A10968"/>
    <w:rsid w:val="00A11AEA"/>
    <w:rsid w:val="00A132DE"/>
    <w:rsid w:val="00A1348D"/>
    <w:rsid w:val="00A13E9B"/>
    <w:rsid w:val="00A14396"/>
    <w:rsid w:val="00A15611"/>
    <w:rsid w:val="00A16471"/>
    <w:rsid w:val="00A17C9F"/>
    <w:rsid w:val="00A2039D"/>
    <w:rsid w:val="00A215C8"/>
    <w:rsid w:val="00A21B82"/>
    <w:rsid w:val="00A21F55"/>
    <w:rsid w:val="00A22142"/>
    <w:rsid w:val="00A22B85"/>
    <w:rsid w:val="00A22D97"/>
    <w:rsid w:val="00A230BA"/>
    <w:rsid w:val="00A23560"/>
    <w:rsid w:val="00A24638"/>
    <w:rsid w:val="00A25DF0"/>
    <w:rsid w:val="00A25FA8"/>
    <w:rsid w:val="00A26347"/>
    <w:rsid w:val="00A26649"/>
    <w:rsid w:val="00A267AF"/>
    <w:rsid w:val="00A26981"/>
    <w:rsid w:val="00A2711C"/>
    <w:rsid w:val="00A3123B"/>
    <w:rsid w:val="00A31842"/>
    <w:rsid w:val="00A33059"/>
    <w:rsid w:val="00A33670"/>
    <w:rsid w:val="00A336D1"/>
    <w:rsid w:val="00A351FA"/>
    <w:rsid w:val="00A356F3"/>
    <w:rsid w:val="00A357F3"/>
    <w:rsid w:val="00A35940"/>
    <w:rsid w:val="00A362C7"/>
    <w:rsid w:val="00A36475"/>
    <w:rsid w:val="00A36C01"/>
    <w:rsid w:val="00A37249"/>
    <w:rsid w:val="00A37588"/>
    <w:rsid w:val="00A3762D"/>
    <w:rsid w:val="00A40E87"/>
    <w:rsid w:val="00A40FF8"/>
    <w:rsid w:val="00A411AE"/>
    <w:rsid w:val="00A418FF"/>
    <w:rsid w:val="00A41A90"/>
    <w:rsid w:val="00A41B5A"/>
    <w:rsid w:val="00A42129"/>
    <w:rsid w:val="00A421D1"/>
    <w:rsid w:val="00A43082"/>
    <w:rsid w:val="00A4365E"/>
    <w:rsid w:val="00A44DB2"/>
    <w:rsid w:val="00A4608C"/>
    <w:rsid w:val="00A46853"/>
    <w:rsid w:val="00A46F9E"/>
    <w:rsid w:val="00A505B3"/>
    <w:rsid w:val="00A508A4"/>
    <w:rsid w:val="00A50DA7"/>
    <w:rsid w:val="00A52328"/>
    <w:rsid w:val="00A5244A"/>
    <w:rsid w:val="00A52590"/>
    <w:rsid w:val="00A52F21"/>
    <w:rsid w:val="00A532C3"/>
    <w:rsid w:val="00A535D5"/>
    <w:rsid w:val="00A53E63"/>
    <w:rsid w:val="00A53F96"/>
    <w:rsid w:val="00A540D5"/>
    <w:rsid w:val="00A544E3"/>
    <w:rsid w:val="00A55645"/>
    <w:rsid w:val="00A60232"/>
    <w:rsid w:val="00A6183D"/>
    <w:rsid w:val="00A64903"/>
    <w:rsid w:val="00A64C5D"/>
    <w:rsid w:val="00A64F98"/>
    <w:rsid w:val="00A70209"/>
    <w:rsid w:val="00A70B19"/>
    <w:rsid w:val="00A72217"/>
    <w:rsid w:val="00A72F65"/>
    <w:rsid w:val="00A73036"/>
    <w:rsid w:val="00A7609E"/>
    <w:rsid w:val="00A765E4"/>
    <w:rsid w:val="00A77354"/>
    <w:rsid w:val="00A77B8B"/>
    <w:rsid w:val="00A8026A"/>
    <w:rsid w:val="00A80B7B"/>
    <w:rsid w:val="00A8206E"/>
    <w:rsid w:val="00A82A49"/>
    <w:rsid w:val="00A82E4A"/>
    <w:rsid w:val="00A83344"/>
    <w:rsid w:val="00A83399"/>
    <w:rsid w:val="00A833E0"/>
    <w:rsid w:val="00A8550E"/>
    <w:rsid w:val="00A862E8"/>
    <w:rsid w:val="00A86AD9"/>
    <w:rsid w:val="00A86E51"/>
    <w:rsid w:val="00A874B7"/>
    <w:rsid w:val="00A875F6"/>
    <w:rsid w:val="00A90F84"/>
    <w:rsid w:val="00A913EC"/>
    <w:rsid w:val="00A92A7E"/>
    <w:rsid w:val="00A94A3E"/>
    <w:rsid w:val="00A94B2C"/>
    <w:rsid w:val="00A94FC1"/>
    <w:rsid w:val="00A95270"/>
    <w:rsid w:val="00A95BEB"/>
    <w:rsid w:val="00A969DC"/>
    <w:rsid w:val="00A96EEE"/>
    <w:rsid w:val="00A96FD9"/>
    <w:rsid w:val="00AA0394"/>
    <w:rsid w:val="00AA2B5C"/>
    <w:rsid w:val="00AA36E8"/>
    <w:rsid w:val="00AA5079"/>
    <w:rsid w:val="00AA5698"/>
    <w:rsid w:val="00AA609C"/>
    <w:rsid w:val="00AA6E34"/>
    <w:rsid w:val="00AA79AF"/>
    <w:rsid w:val="00AB0678"/>
    <w:rsid w:val="00AB2D84"/>
    <w:rsid w:val="00AB33A5"/>
    <w:rsid w:val="00AB364C"/>
    <w:rsid w:val="00AB42D1"/>
    <w:rsid w:val="00AB55B4"/>
    <w:rsid w:val="00AB5EE7"/>
    <w:rsid w:val="00AB7306"/>
    <w:rsid w:val="00AC0021"/>
    <w:rsid w:val="00AC15E4"/>
    <w:rsid w:val="00AC1F6A"/>
    <w:rsid w:val="00AC2C13"/>
    <w:rsid w:val="00AC3693"/>
    <w:rsid w:val="00AC40A4"/>
    <w:rsid w:val="00AC44ED"/>
    <w:rsid w:val="00AC4E7A"/>
    <w:rsid w:val="00AC568D"/>
    <w:rsid w:val="00AC66D4"/>
    <w:rsid w:val="00AC7CCB"/>
    <w:rsid w:val="00AD0643"/>
    <w:rsid w:val="00AD0B9A"/>
    <w:rsid w:val="00AD1905"/>
    <w:rsid w:val="00AD21A9"/>
    <w:rsid w:val="00AD397B"/>
    <w:rsid w:val="00AD3E58"/>
    <w:rsid w:val="00AD4406"/>
    <w:rsid w:val="00AD57F9"/>
    <w:rsid w:val="00AD5A1B"/>
    <w:rsid w:val="00AD6322"/>
    <w:rsid w:val="00AD645F"/>
    <w:rsid w:val="00AD72EE"/>
    <w:rsid w:val="00AD78A2"/>
    <w:rsid w:val="00AD78E7"/>
    <w:rsid w:val="00AD7FC4"/>
    <w:rsid w:val="00AE026B"/>
    <w:rsid w:val="00AE0515"/>
    <w:rsid w:val="00AE1042"/>
    <w:rsid w:val="00AE15E5"/>
    <w:rsid w:val="00AE1729"/>
    <w:rsid w:val="00AE2136"/>
    <w:rsid w:val="00AE3055"/>
    <w:rsid w:val="00AE3C6D"/>
    <w:rsid w:val="00AE411C"/>
    <w:rsid w:val="00AE4EDE"/>
    <w:rsid w:val="00AE51DF"/>
    <w:rsid w:val="00AE5EB8"/>
    <w:rsid w:val="00AE72D1"/>
    <w:rsid w:val="00AF0787"/>
    <w:rsid w:val="00AF07D6"/>
    <w:rsid w:val="00AF1C3B"/>
    <w:rsid w:val="00AF4033"/>
    <w:rsid w:val="00AF4BCE"/>
    <w:rsid w:val="00AF55CD"/>
    <w:rsid w:val="00AF6BF7"/>
    <w:rsid w:val="00AF727B"/>
    <w:rsid w:val="00AF72C2"/>
    <w:rsid w:val="00B000CC"/>
    <w:rsid w:val="00B00E11"/>
    <w:rsid w:val="00B02928"/>
    <w:rsid w:val="00B02ECB"/>
    <w:rsid w:val="00B04725"/>
    <w:rsid w:val="00B05348"/>
    <w:rsid w:val="00B05E73"/>
    <w:rsid w:val="00B06175"/>
    <w:rsid w:val="00B06265"/>
    <w:rsid w:val="00B065F0"/>
    <w:rsid w:val="00B06802"/>
    <w:rsid w:val="00B07855"/>
    <w:rsid w:val="00B07CB1"/>
    <w:rsid w:val="00B10B4D"/>
    <w:rsid w:val="00B118FB"/>
    <w:rsid w:val="00B11B68"/>
    <w:rsid w:val="00B128D4"/>
    <w:rsid w:val="00B1415A"/>
    <w:rsid w:val="00B147B4"/>
    <w:rsid w:val="00B161EC"/>
    <w:rsid w:val="00B173E6"/>
    <w:rsid w:val="00B1749B"/>
    <w:rsid w:val="00B17B3F"/>
    <w:rsid w:val="00B17CC0"/>
    <w:rsid w:val="00B208F6"/>
    <w:rsid w:val="00B216C9"/>
    <w:rsid w:val="00B217B4"/>
    <w:rsid w:val="00B21A3A"/>
    <w:rsid w:val="00B22EBB"/>
    <w:rsid w:val="00B22F1E"/>
    <w:rsid w:val="00B238B1"/>
    <w:rsid w:val="00B24817"/>
    <w:rsid w:val="00B24B56"/>
    <w:rsid w:val="00B3054D"/>
    <w:rsid w:val="00B311F7"/>
    <w:rsid w:val="00B3143D"/>
    <w:rsid w:val="00B32004"/>
    <w:rsid w:val="00B3354D"/>
    <w:rsid w:val="00B36126"/>
    <w:rsid w:val="00B362AE"/>
    <w:rsid w:val="00B3633E"/>
    <w:rsid w:val="00B37DE1"/>
    <w:rsid w:val="00B41705"/>
    <w:rsid w:val="00B41AFE"/>
    <w:rsid w:val="00B43C73"/>
    <w:rsid w:val="00B45339"/>
    <w:rsid w:val="00B45E51"/>
    <w:rsid w:val="00B4618A"/>
    <w:rsid w:val="00B46B6E"/>
    <w:rsid w:val="00B46CF4"/>
    <w:rsid w:val="00B46E1C"/>
    <w:rsid w:val="00B4708F"/>
    <w:rsid w:val="00B47821"/>
    <w:rsid w:val="00B5009F"/>
    <w:rsid w:val="00B509E1"/>
    <w:rsid w:val="00B50F4E"/>
    <w:rsid w:val="00B51E3D"/>
    <w:rsid w:val="00B52CA7"/>
    <w:rsid w:val="00B53332"/>
    <w:rsid w:val="00B53B19"/>
    <w:rsid w:val="00B5417D"/>
    <w:rsid w:val="00B544AE"/>
    <w:rsid w:val="00B55DA6"/>
    <w:rsid w:val="00B56CF1"/>
    <w:rsid w:val="00B576AA"/>
    <w:rsid w:val="00B6334A"/>
    <w:rsid w:val="00B63377"/>
    <w:rsid w:val="00B63E80"/>
    <w:rsid w:val="00B64650"/>
    <w:rsid w:val="00B6482F"/>
    <w:rsid w:val="00B6484B"/>
    <w:rsid w:val="00B65AEA"/>
    <w:rsid w:val="00B65C15"/>
    <w:rsid w:val="00B65F83"/>
    <w:rsid w:val="00B66C6E"/>
    <w:rsid w:val="00B6701F"/>
    <w:rsid w:val="00B70077"/>
    <w:rsid w:val="00B70346"/>
    <w:rsid w:val="00B725BD"/>
    <w:rsid w:val="00B72A0E"/>
    <w:rsid w:val="00B75566"/>
    <w:rsid w:val="00B75F15"/>
    <w:rsid w:val="00B763F5"/>
    <w:rsid w:val="00B76553"/>
    <w:rsid w:val="00B77050"/>
    <w:rsid w:val="00B7756A"/>
    <w:rsid w:val="00B8193D"/>
    <w:rsid w:val="00B82998"/>
    <w:rsid w:val="00B82A7C"/>
    <w:rsid w:val="00B843AF"/>
    <w:rsid w:val="00B846CD"/>
    <w:rsid w:val="00B85919"/>
    <w:rsid w:val="00B860C6"/>
    <w:rsid w:val="00B91AB4"/>
    <w:rsid w:val="00B922F0"/>
    <w:rsid w:val="00B92BC6"/>
    <w:rsid w:val="00B935E3"/>
    <w:rsid w:val="00B938F7"/>
    <w:rsid w:val="00B94047"/>
    <w:rsid w:val="00B9412C"/>
    <w:rsid w:val="00B9463B"/>
    <w:rsid w:val="00B94BC9"/>
    <w:rsid w:val="00B9525A"/>
    <w:rsid w:val="00B959AB"/>
    <w:rsid w:val="00B95A58"/>
    <w:rsid w:val="00B961D3"/>
    <w:rsid w:val="00B96B50"/>
    <w:rsid w:val="00B973F4"/>
    <w:rsid w:val="00BA1ED1"/>
    <w:rsid w:val="00BA2FAC"/>
    <w:rsid w:val="00BA2FB5"/>
    <w:rsid w:val="00BA36DF"/>
    <w:rsid w:val="00BA480E"/>
    <w:rsid w:val="00BA6314"/>
    <w:rsid w:val="00BA700C"/>
    <w:rsid w:val="00BA7273"/>
    <w:rsid w:val="00BA7853"/>
    <w:rsid w:val="00BA79BE"/>
    <w:rsid w:val="00BA7C3B"/>
    <w:rsid w:val="00BA7C66"/>
    <w:rsid w:val="00BB0529"/>
    <w:rsid w:val="00BB0F05"/>
    <w:rsid w:val="00BB0F7C"/>
    <w:rsid w:val="00BB38CB"/>
    <w:rsid w:val="00BB395C"/>
    <w:rsid w:val="00BB61FF"/>
    <w:rsid w:val="00BB649A"/>
    <w:rsid w:val="00BB64D4"/>
    <w:rsid w:val="00BB761F"/>
    <w:rsid w:val="00BC066B"/>
    <w:rsid w:val="00BC1377"/>
    <w:rsid w:val="00BC1A63"/>
    <w:rsid w:val="00BC33E5"/>
    <w:rsid w:val="00BC3497"/>
    <w:rsid w:val="00BC42EC"/>
    <w:rsid w:val="00BC4806"/>
    <w:rsid w:val="00BC75A2"/>
    <w:rsid w:val="00BD08FC"/>
    <w:rsid w:val="00BD1D33"/>
    <w:rsid w:val="00BD53CE"/>
    <w:rsid w:val="00BD5FBD"/>
    <w:rsid w:val="00BD6D5B"/>
    <w:rsid w:val="00BD6DFD"/>
    <w:rsid w:val="00BD7EB6"/>
    <w:rsid w:val="00BE0829"/>
    <w:rsid w:val="00BE0FF6"/>
    <w:rsid w:val="00BE335A"/>
    <w:rsid w:val="00BE4E0B"/>
    <w:rsid w:val="00BE5B51"/>
    <w:rsid w:val="00BE5BCC"/>
    <w:rsid w:val="00BE5C6A"/>
    <w:rsid w:val="00BE7464"/>
    <w:rsid w:val="00BE74BF"/>
    <w:rsid w:val="00BF13FC"/>
    <w:rsid w:val="00BF1844"/>
    <w:rsid w:val="00BF2843"/>
    <w:rsid w:val="00BF54CE"/>
    <w:rsid w:val="00C00173"/>
    <w:rsid w:val="00C01443"/>
    <w:rsid w:val="00C01926"/>
    <w:rsid w:val="00C03AD4"/>
    <w:rsid w:val="00C04697"/>
    <w:rsid w:val="00C0487A"/>
    <w:rsid w:val="00C06276"/>
    <w:rsid w:val="00C0727E"/>
    <w:rsid w:val="00C07665"/>
    <w:rsid w:val="00C07C05"/>
    <w:rsid w:val="00C10324"/>
    <w:rsid w:val="00C10F1A"/>
    <w:rsid w:val="00C1120D"/>
    <w:rsid w:val="00C11FC9"/>
    <w:rsid w:val="00C122F2"/>
    <w:rsid w:val="00C13F1D"/>
    <w:rsid w:val="00C143F9"/>
    <w:rsid w:val="00C1685A"/>
    <w:rsid w:val="00C17E3A"/>
    <w:rsid w:val="00C20010"/>
    <w:rsid w:val="00C20118"/>
    <w:rsid w:val="00C205B8"/>
    <w:rsid w:val="00C2098D"/>
    <w:rsid w:val="00C217D3"/>
    <w:rsid w:val="00C21E43"/>
    <w:rsid w:val="00C2247A"/>
    <w:rsid w:val="00C227EC"/>
    <w:rsid w:val="00C22F1D"/>
    <w:rsid w:val="00C23AC3"/>
    <w:rsid w:val="00C240DD"/>
    <w:rsid w:val="00C242C6"/>
    <w:rsid w:val="00C2432D"/>
    <w:rsid w:val="00C24B95"/>
    <w:rsid w:val="00C251A8"/>
    <w:rsid w:val="00C25ACF"/>
    <w:rsid w:val="00C26A3A"/>
    <w:rsid w:val="00C3047D"/>
    <w:rsid w:val="00C31D38"/>
    <w:rsid w:val="00C3250A"/>
    <w:rsid w:val="00C32521"/>
    <w:rsid w:val="00C32A11"/>
    <w:rsid w:val="00C32C6A"/>
    <w:rsid w:val="00C33157"/>
    <w:rsid w:val="00C332D3"/>
    <w:rsid w:val="00C33849"/>
    <w:rsid w:val="00C347CA"/>
    <w:rsid w:val="00C34B75"/>
    <w:rsid w:val="00C34D63"/>
    <w:rsid w:val="00C359DC"/>
    <w:rsid w:val="00C35C52"/>
    <w:rsid w:val="00C36F8F"/>
    <w:rsid w:val="00C37BC9"/>
    <w:rsid w:val="00C37FA4"/>
    <w:rsid w:val="00C40C0F"/>
    <w:rsid w:val="00C41959"/>
    <w:rsid w:val="00C423A5"/>
    <w:rsid w:val="00C423AD"/>
    <w:rsid w:val="00C445BF"/>
    <w:rsid w:val="00C44B81"/>
    <w:rsid w:val="00C479ED"/>
    <w:rsid w:val="00C500E6"/>
    <w:rsid w:val="00C50104"/>
    <w:rsid w:val="00C50484"/>
    <w:rsid w:val="00C51B21"/>
    <w:rsid w:val="00C528E6"/>
    <w:rsid w:val="00C53A48"/>
    <w:rsid w:val="00C54256"/>
    <w:rsid w:val="00C549A5"/>
    <w:rsid w:val="00C55848"/>
    <w:rsid w:val="00C55A98"/>
    <w:rsid w:val="00C56203"/>
    <w:rsid w:val="00C60B29"/>
    <w:rsid w:val="00C6280D"/>
    <w:rsid w:val="00C6311C"/>
    <w:rsid w:val="00C631FE"/>
    <w:rsid w:val="00C63242"/>
    <w:rsid w:val="00C63C5A"/>
    <w:rsid w:val="00C63D5A"/>
    <w:rsid w:val="00C6477D"/>
    <w:rsid w:val="00C65589"/>
    <w:rsid w:val="00C66770"/>
    <w:rsid w:val="00C66DC6"/>
    <w:rsid w:val="00C67038"/>
    <w:rsid w:val="00C7016E"/>
    <w:rsid w:val="00C702F9"/>
    <w:rsid w:val="00C71986"/>
    <w:rsid w:val="00C71B23"/>
    <w:rsid w:val="00C73E17"/>
    <w:rsid w:val="00C73F03"/>
    <w:rsid w:val="00C744F7"/>
    <w:rsid w:val="00C7513F"/>
    <w:rsid w:val="00C7553A"/>
    <w:rsid w:val="00C75771"/>
    <w:rsid w:val="00C76412"/>
    <w:rsid w:val="00C76933"/>
    <w:rsid w:val="00C77F4D"/>
    <w:rsid w:val="00C80C14"/>
    <w:rsid w:val="00C824FF"/>
    <w:rsid w:val="00C826B8"/>
    <w:rsid w:val="00C8333C"/>
    <w:rsid w:val="00C83B8D"/>
    <w:rsid w:val="00C862B6"/>
    <w:rsid w:val="00C86A36"/>
    <w:rsid w:val="00C907C8"/>
    <w:rsid w:val="00C9218F"/>
    <w:rsid w:val="00C93C6F"/>
    <w:rsid w:val="00C94AC5"/>
    <w:rsid w:val="00C94B2C"/>
    <w:rsid w:val="00C94CD5"/>
    <w:rsid w:val="00C95C89"/>
    <w:rsid w:val="00C9641D"/>
    <w:rsid w:val="00C967F4"/>
    <w:rsid w:val="00C97598"/>
    <w:rsid w:val="00C978AE"/>
    <w:rsid w:val="00C97B15"/>
    <w:rsid w:val="00CA0335"/>
    <w:rsid w:val="00CA1AA9"/>
    <w:rsid w:val="00CA26A6"/>
    <w:rsid w:val="00CA2B81"/>
    <w:rsid w:val="00CA3259"/>
    <w:rsid w:val="00CA351D"/>
    <w:rsid w:val="00CA723D"/>
    <w:rsid w:val="00CB117F"/>
    <w:rsid w:val="00CB15A5"/>
    <w:rsid w:val="00CB17E8"/>
    <w:rsid w:val="00CB1F99"/>
    <w:rsid w:val="00CB231A"/>
    <w:rsid w:val="00CB4080"/>
    <w:rsid w:val="00CB4261"/>
    <w:rsid w:val="00CB5AEE"/>
    <w:rsid w:val="00CB6102"/>
    <w:rsid w:val="00CB66D6"/>
    <w:rsid w:val="00CB73B1"/>
    <w:rsid w:val="00CB7B74"/>
    <w:rsid w:val="00CC137F"/>
    <w:rsid w:val="00CC1DE1"/>
    <w:rsid w:val="00CC24F8"/>
    <w:rsid w:val="00CC2A45"/>
    <w:rsid w:val="00CC3404"/>
    <w:rsid w:val="00CC3CE7"/>
    <w:rsid w:val="00CC5631"/>
    <w:rsid w:val="00CD021F"/>
    <w:rsid w:val="00CD04C5"/>
    <w:rsid w:val="00CD1885"/>
    <w:rsid w:val="00CD241D"/>
    <w:rsid w:val="00CD490A"/>
    <w:rsid w:val="00CD6924"/>
    <w:rsid w:val="00CD6AF4"/>
    <w:rsid w:val="00CD7AFD"/>
    <w:rsid w:val="00CD7DB0"/>
    <w:rsid w:val="00CE0977"/>
    <w:rsid w:val="00CE2858"/>
    <w:rsid w:val="00CE35A1"/>
    <w:rsid w:val="00CE37B8"/>
    <w:rsid w:val="00CE387E"/>
    <w:rsid w:val="00CE3DB6"/>
    <w:rsid w:val="00CE476D"/>
    <w:rsid w:val="00CE50CB"/>
    <w:rsid w:val="00CE5D53"/>
    <w:rsid w:val="00CE63BB"/>
    <w:rsid w:val="00CE6DB6"/>
    <w:rsid w:val="00CE7633"/>
    <w:rsid w:val="00CE7A31"/>
    <w:rsid w:val="00CF1AD9"/>
    <w:rsid w:val="00CF284F"/>
    <w:rsid w:val="00CF2C44"/>
    <w:rsid w:val="00CF3586"/>
    <w:rsid w:val="00CF3DE6"/>
    <w:rsid w:val="00CF47CB"/>
    <w:rsid w:val="00CF5090"/>
    <w:rsid w:val="00CF5C0A"/>
    <w:rsid w:val="00CF5F24"/>
    <w:rsid w:val="00CF7411"/>
    <w:rsid w:val="00CF7491"/>
    <w:rsid w:val="00CF7FB4"/>
    <w:rsid w:val="00D00325"/>
    <w:rsid w:val="00D004B5"/>
    <w:rsid w:val="00D010E3"/>
    <w:rsid w:val="00D0135E"/>
    <w:rsid w:val="00D01872"/>
    <w:rsid w:val="00D01C8E"/>
    <w:rsid w:val="00D02757"/>
    <w:rsid w:val="00D02B55"/>
    <w:rsid w:val="00D0388A"/>
    <w:rsid w:val="00D03DC9"/>
    <w:rsid w:val="00D04098"/>
    <w:rsid w:val="00D0667C"/>
    <w:rsid w:val="00D068F0"/>
    <w:rsid w:val="00D06C30"/>
    <w:rsid w:val="00D06E70"/>
    <w:rsid w:val="00D06EFD"/>
    <w:rsid w:val="00D070E6"/>
    <w:rsid w:val="00D100E3"/>
    <w:rsid w:val="00D107F1"/>
    <w:rsid w:val="00D10F27"/>
    <w:rsid w:val="00D123B1"/>
    <w:rsid w:val="00D1324A"/>
    <w:rsid w:val="00D13CF6"/>
    <w:rsid w:val="00D145AF"/>
    <w:rsid w:val="00D15605"/>
    <w:rsid w:val="00D162B1"/>
    <w:rsid w:val="00D164CB"/>
    <w:rsid w:val="00D17AD3"/>
    <w:rsid w:val="00D202BF"/>
    <w:rsid w:val="00D20354"/>
    <w:rsid w:val="00D20691"/>
    <w:rsid w:val="00D212C3"/>
    <w:rsid w:val="00D21C1B"/>
    <w:rsid w:val="00D2242B"/>
    <w:rsid w:val="00D2397A"/>
    <w:rsid w:val="00D23D48"/>
    <w:rsid w:val="00D241EA"/>
    <w:rsid w:val="00D24425"/>
    <w:rsid w:val="00D24583"/>
    <w:rsid w:val="00D24958"/>
    <w:rsid w:val="00D25542"/>
    <w:rsid w:val="00D26F1D"/>
    <w:rsid w:val="00D303C6"/>
    <w:rsid w:val="00D3057C"/>
    <w:rsid w:val="00D30F00"/>
    <w:rsid w:val="00D31FFE"/>
    <w:rsid w:val="00D32797"/>
    <w:rsid w:val="00D32D48"/>
    <w:rsid w:val="00D33122"/>
    <w:rsid w:val="00D33510"/>
    <w:rsid w:val="00D3415E"/>
    <w:rsid w:val="00D34341"/>
    <w:rsid w:val="00D35728"/>
    <w:rsid w:val="00D3597B"/>
    <w:rsid w:val="00D36ED2"/>
    <w:rsid w:val="00D37690"/>
    <w:rsid w:val="00D415CB"/>
    <w:rsid w:val="00D4184D"/>
    <w:rsid w:val="00D4203E"/>
    <w:rsid w:val="00D4279B"/>
    <w:rsid w:val="00D42914"/>
    <w:rsid w:val="00D42D2A"/>
    <w:rsid w:val="00D4421A"/>
    <w:rsid w:val="00D44373"/>
    <w:rsid w:val="00D4542A"/>
    <w:rsid w:val="00D46FD9"/>
    <w:rsid w:val="00D4781E"/>
    <w:rsid w:val="00D50527"/>
    <w:rsid w:val="00D51910"/>
    <w:rsid w:val="00D51A45"/>
    <w:rsid w:val="00D521A4"/>
    <w:rsid w:val="00D53E46"/>
    <w:rsid w:val="00D546E8"/>
    <w:rsid w:val="00D56323"/>
    <w:rsid w:val="00D57012"/>
    <w:rsid w:val="00D5738B"/>
    <w:rsid w:val="00D57CFF"/>
    <w:rsid w:val="00D60859"/>
    <w:rsid w:val="00D61B75"/>
    <w:rsid w:val="00D62C56"/>
    <w:rsid w:val="00D63206"/>
    <w:rsid w:val="00D6375C"/>
    <w:rsid w:val="00D6387E"/>
    <w:rsid w:val="00D63EF2"/>
    <w:rsid w:val="00D64365"/>
    <w:rsid w:val="00D6441F"/>
    <w:rsid w:val="00D6462D"/>
    <w:rsid w:val="00D6532C"/>
    <w:rsid w:val="00D6577B"/>
    <w:rsid w:val="00D66B2B"/>
    <w:rsid w:val="00D66C2F"/>
    <w:rsid w:val="00D670B6"/>
    <w:rsid w:val="00D70865"/>
    <w:rsid w:val="00D712DF"/>
    <w:rsid w:val="00D71451"/>
    <w:rsid w:val="00D71F3F"/>
    <w:rsid w:val="00D73EB2"/>
    <w:rsid w:val="00D74021"/>
    <w:rsid w:val="00D74C6A"/>
    <w:rsid w:val="00D74FBB"/>
    <w:rsid w:val="00D7557E"/>
    <w:rsid w:val="00D7579B"/>
    <w:rsid w:val="00D77462"/>
    <w:rsid w:val="00D805B8"/>
    <w:rsid w:val="00D81079"/>
    <w:rsid w:val="00D81A96"/>
    <w:rsid w:val="00D8457A"/>
    <w:rsid w:val="00D84AEF"/>
    <w:rsid w:val="00D84B39"/>
    <w:rsid w:val="00D8536A"/>
    <w:rsid w:val="00D85795"/>
    <w:rsid w:val="00D8603C"/>
    <w:rsid w:val="00D8646E"/>
    <w:rsid w:val="00D87541"/>
    <w:rsid w:val="00D90FA7"/>
    <w:rsid w:val="00D9121B"/>
    <w:rsid w:val="00D913CE"/>
    <w:rsid w:val="00D92B80"/>
    <w:rsid w:val="00D938A7"/>
    <w:rsid w:val="00D93AA3"/>
    <w:rsid w:val="00D93D2E"/>
    <w:rsid w:val="00D94274"/>
    <w:rsid w:val="00D945AF"/>
    <w:rsid w:val="00D95162"/>
    <w:rsid w:val="00D956CC"/>
    <w:rsid w:val="00D95E42"/>
    <w:rsid w:val="00D963C4"/>
    <w:rsid w:val="00D96974"/>
    <w:rsid w:val="00D96D97"/>
    <w:rsid w:val="00D974C4"/>
    <w:rsid w:val="00D97CF7"/>
    <w:rsid w:val="00DA0089"/>
    <w:rsid w:val="00DA1551"/>
    <w:rsid w:val="00DA15CD"/>
    <w:rsid w:val="00DA2E06"/>
    <w:rsid w:val="00DA3A5A"/>
    <w:rsid w:val="00DA45AE"/>
    <w:rsid w:val="00DA5E32"/>
    <w:rsid w:val="00DA69E6"/>
    <w:rsid w:val="00DA7222"/>
    <w:rsid w:val="00DA7519"/>
    <w:rsid w:val="00DA7F06"/>
    <w:rsid w:val="00DB0575"/>
    <w:rsid w:val="00DB0EFE"/>
    <w:rsid w:val="00DB13EE"/>
    <w:rsid w:val="00DB2A65"/>
    <w:rsid w:val="00DB338D"/>
    <w:rsid w:val="00DB4874"/>
    <w:rsid w:val="00DB5380"/>
    <w:rsid w:val="00DB5F64"/>
    <w:rsid w:val="00DB71FF"/>
    <w:rsid w:val="00DC0C54"/>
    <w:rsid w:val="00DC14F8"/>
    <w:rsid w:val="00DC1506"/>
    <w:rsid w:val="00DC1802"/>
    <w:rsid w:val="00DC1CB7"/>
    <w:rsid w:val="00DC3EB2"/>
    <w:rsid w:val="00DC4132"/>
    <w:rsid w:val="00DC41F9"/>
    <w:rsid w:val="00DC49CD"/>
    <w:rsid w:val="00DC53A1"/>
    <w:rsid w:val="00DC56A1"/>
    <w:rsid w:val="00DC62D9"/>
    <w:rsid w:val="00DC6B8F"/>
    <w:rsid w:val="00DD0123"/>
    <w:rsid w:val="00DD0337"/>
    <w:rsid w:val="00DD1524"/>
    <w:rsid w:val="00DD1D38"/>
    <w:rsid w:val="00DD2748"/>
    <w:rsid w:val="00DD2D9A"/>
    <w:rsid w:val="00DD2FFE"/>
    <w:rsid w:val="00DD31F4"/>
    <w:rsid w:val="00DD3420"/>
    <w:rsid w:val="00DD3562"/>
    <w:rsid w:val="00DD3E27"/>
    <w:rsid w:val="00DD5457"/>
    <w:rsid w:val="00DD6876"/>
    <w:rsid w:val="00DD69A6"/>
    <w:rsid w:val="00DD6DA9"/>
    <w:rsid w:val="00DD75DC"/>
    <w:rsid w:val="00DD7A13"/>
    <w:rsid w:val="00DE0156"/>
    <w:rsid w:val="00DE0ADB"/>
    <w:rsid w:val="00DE0FB6"/>
    <w:rsid w:val="00DE191E"/>
    <w:rsid w:val="00DE5B7C"/>
    <w:rsid w:val="00DE5F42"/>
    <w:rsid w:val="00DE63C4"/>
    <w:rsid w:val="00DE726C"/>
    <w:rsid w:val="00DE7285"/>
    <w:rsid w:val="00DF0669"/>
    <w:rsid w:val="00DF0678"/>
    <w:rsid w:val="00DF0AEB"/>
    <w:rsid w:val="00DF2082"/>
    <w:rsid w:val="00DF20D5"/>
    <w:rsid w:val="00DF2228"/>
    <w:rsid w:val="00DF315B"/>
    <w:rsid w:val="00DF34DB"/>
    <w:rsid w:val="00DF3B25"/>
    <w:rsid w:val="00DF3F5A"/>
    <w:rsid w:val="00DF48D1"/>
    <w:rsid w:val="00DF5830"/>
    <w:rsid w:val="00DF5AFA"/>
    <w:rsid w:val="00DF5F7D"/>
    <w:rsid w:val="00DF7761"/>
    <w:rsid w:val="00DF7954"/>
    <w:rsid w:val="00E00B60"/>
    <w:rsid w:val="00E0210D"/>
    <w:rsid w:val="00E02BB8"/>
    <w:rsid w:val="00E037B6"/>
    <w:rsid w:val="00E062A1"/>
    <w:rsid w:val="00E06605"/>
    <w:rsid w:val="00E06D4C"/>
    <w:rsid w:val="00E0761D"/>
    <w:rsid w:val="00E07997"/>
    <w:rsid w:val="00E079BE"/>
    <w:rsid w:val="00E131BA"/>
    <w:rsid w:val="00E13B42"/>
    <w:rsid w:val="00E13BB1"/>
    <w:rsid w:val="00E13CC4"/>
    <w:rsid w:val="00E14E08"/>
    <w:rsid w:val="00E15816"/>
    <w:rsid w:val="00E16930"/>
    <w:rsid w:val="00E16DBB"/>
    <w:rsid w:val="00E17226"/>
    <w:rsid w:val="00E17899"/>
    <w:rsid w:val="00E17EC4"/>
    <w:rsid w:val="00E20099"/>
    <w:rsid w:val="00E208A0"/>
    <w:rsid w:val="00E217C2"/>
    <w:rsid w:val="00E22209"/>
    <w:rsid w:val="00E2247D"/>
    <w:rsid w:val="00E23846"/>
    <w:rsid w:val="00E239B3"/>
    <w:rsid w:val="00E23CCE"/>
    <w:rsid w:val="00E246C3"/>
    <w:rsid w:val="00E250C6"/>
    <w:rsid w:val="00E25951"/>
    <w:rsid w:val="00E25E98"/>
    <w:rsid w:val="00E272BE"/>
    <w:rsid w:val="00E2732D"/>
    <w:rsid w:val="00E274CF"/>
    <w:rsid w:val="00E27D92"/>
    <w:rsid w:val="00E30EBE"/>
    <w:rsid w:val="00E34BBE"/>
    <w:rsid w:val="00E359CF"/>
    <w:rsid w:val="00E36087"/>
    <w:rsid w:val="00E36466"/>
    <w:rsid w:val="00E3695F"/>
    <w:rsid w:val="00E36FE8"/>
    <w:rsid w:val="00E37208"/>
    <w:rsid w:val="00E373C8"/>
    <w:rsid w:val="00E376E8"/>
    <w:rsid w:val="00E37756"/>
    <w:rsid w:val="00E404A6"/>
    <w:rsid w:val="00E406C1"/>
    <w:rsid w:val="00E40E14"/>
    <w:rsid w:val="00E417CB"/>
    <w:rsid w:val="00E41AE3"/>
    <w:rsid w:val="00E41E3B"/>
    <w:rsid w:val="00E42977"/>
    <w:rsid w:val="00E42A1B"/>
    <w:rsid w:val="00E42F5F"/>
    <w:rsid w:val="00E432E1"/>
    <w:rsid w:val="00E434D4"/>
    <w:rsid w:val="00E43686"/>
    <w:rsid w:val="00E43807"/>
    <w:rsid w:val="00E4466C"/>
    <w:rsid w:val="00E44895"/>
    <w:rsid w:val="00E44FE1"/>
    <w:rsid w:val="00E45248"/>
    <w:rsid w:val="00E45ADE"/>
    <w:rsid w:val="00E45FEB"/>
    <w:rsid w:val="00E4620E"/>
    <w:rsid w:val="00E4657D"/>
    <w:rsid w:val="00E5026C"/>
    <w:rsid w:val="00E503F7"/>
    <w:rsid w:val="00E504D9"/>
    <w:rsid w:val="00E50ABE"/>
    <w:rsid w:val="00E513DB"/>
    <w:rsid w:val="00E52D41"/>
    <w:rsid w:val="00E52F1B"/>
    <w:rsid w:val="00E542CA"/>
    <w:rsid w:val="00E5451F"/>
    <w:rsid w:val="00E547CD"/>
    <w:rsid w:val="00E548E9"/>
    <w:rsid w:val="00E54BD6"/>
    <w:rsid w:val="00E55191"/>
    <w:rsid w:val="00E554A0"/>
    <w:rsid w:val="00E5577D"/>
    <w:rsid w:val="00E56AA7"/>
    <w:rsid w:val="00E578FE"/>
    <w:rsid w:val="00E60274"/>
    <w:rsid w:val="00E60DDD"/>
    <w:rsid w:val="00E67DBF"/>
    <w:rsid w:val="00E70250"/>
    <w:rsid w:val="00E703C9"/>
    <w:rsid w:val="00E706DC"/>
    <w:rsid w:val="00E725E6"/>
    <w:rsid w:val="00E729B5"/>
    <w:rsid w:val="00E72A0D"/>
    <w:rsid w:val="00E72CAF"/>
    <w:rsid w:val="00E73F61"/>
    <w:rsid w:val="00E73FDC"/>
    <w:rsid w:val="00E75BF6"/>
    <w:rsid w:val="00E75F1B"/>
    <w:rsid w:val="00E77013"/>
    <w:rsid w:val="00E81964"/>
    <w:rsid w:val="00E83B38"/>
    <w:rsid w:val="00E84AE3"/>
    <w:rsid w:val="00E85A01"/>
    <w:rsid w:val="00E861A6"/>
    <w:rsid w:val="00E87928"/>
    <w:rsid w:val="00E87AE4"/>
    <w:rsid w:val="00E87B07"/>
    <w:rsid w:val="00E87BE8"/>
    <w:rsid w:val="00E9037A"/>
    <w:rsid w:val="00E90E41"/>
    <w:rsid w:val="00E932F0"/>
    <w:rsid w:val="00E93411"/>
    <w:rsid w:val="00E93443"/>
    <w:rsid w:val="00E936F7"/>
    <w:rsid w:val="00E93A8A"/>
    <w:rsid w:val="00E95341"/>
    <w:rsid w:val="00E96198"/>
    <w:rsid w:val="00E96B74"/>
    <w:rsid w:val="00E97C27"/>
    <w:rsid w:val="00E97E25"/>
    <w:rsid w:val="00EA173E"/>
    <w:rsid w:val="00EA1FE3"/>
    <w:rsid w:val="00EA3477"/>
    <w:rsid w:val="00EA3792"/>
    <w:rsid w:val="00EA3BF7"/>
    <w:rsid w:val="00EA3D81"/>
    <w:rsid w:val="00EA4562"/>
    <w:rsid w:val="00EA513D"/>
    <w:rsid w:val="00EB0009"/>
    <w:rsid w:val="00EB0665"/>
    <w:rsid w:val="00EB27FE"/>
    <w:rsid w:val="00EB351B"/>
    <w:rsid w:val="00EB50B5"/>
    <w:rsid w:val="00EB533C"/>
    <w:rsid w:val="00EB56C4"/>
    <w:rsid w:val="00EB5C04"/>
    <w:rsid w:val="00EB6549"/>
    <w:rsid w:val="00EB6BAD"/>
    <w:rsid w:val="00EB6F3E"/>
    <w:rsid w:val="00EC0A2A"/>
    <w:rsid w:val="00EC0D93"/>
    <w:rsid w:val="00EC23DB"/>
    <w:rsid w:val="00EC2647"/>
    <w:rsid w:val="00EC2A4B"/>
    <w:rsid w:val="00EC55BD"/>
    <w:rsid w:val="00EC5AD9"/>
    <w:rsid w:val="00EC64BD"/>
    <w:rsid w:val="00EC65A2"/>
    <w:rsid w:val="00EC676D"/>
    <w:rsid w:val="00EC7FB4"/>
    <w:rsid w:val="00ED1301"/>
    <w:rsid w:val="00ED1950"/>
    <w:rsid w:val="00ED255C"/>
    <w:rsid w:val="00ED27FB"/>
    <w:rsid w:val="00ED362A"/>
    <w:rsid w:val="00ED39E9"/>
    <w:rsid w:val="00ED3B17"/>
    <w:rsid w:val="00ED42CE"/>
    <w:rsid w:val="00ED4897"/>
    <w:rsid w:val="00ED62A9"/>
    <w:rsid w:val="00ED7035"/>
    <w:rsid w:val="00ED7D96"/>
    <w:rsid w:val="00EE158C"/>
    <w:rsid w:val="00EE1BBF"/>
    <w:rsid w:val="00EE21FA"/>
    <w:rsid w:val="00EE2BC7"/>
    <w:rsid w:val="00EE2CFD"/>
    <w:rsid w:val="00EE3081"/>
    <w:rsid w:val="00EE30B7"/>
    <w:rsid w:val="00EE3564"/>
    <w:rsid w:val="00EE463F"/>
    <w:rsid w:val="00EE5463"/>
    <w:rsid w:val="00EE6AB4"/>
    <w:rsid w:val="00EE6B12"/>
    <w:rsid w:val="00EE75EA"/>
    <w:rsid w:val="00EF030A"/>
    <w:rsid w:val="00EF130D"/>
    <w:rsid w:val="00EF3027"/>
    <w:rsid w:val="00EF3F96"/>
    <w:rsid w:val="00EF43F7"/>
    <w:rsid w:val="00EF60E3"/>
    <w:rsid w:val="00EF6155"/>
    <w:rsid w:val="00EF62A5"/>
    <w:rsid w:val="00EF78F0"/>
    <w:rsid w:val="00F003A0"/>
    <w:rsid w:val="00F01213"/>
    <w:rsid w:val="00F02599"/>
    <w:rsid w:val="00F02D8B"/>
    <w:rsid w:val="00F031B3"/>
    <w:rsid w:val="00F03DED"/>
    <w:rsid w:val="00F049A8"/>
    <w:rsid w:val="00F0697F"/>
    <w:rsid w:val="00F1083D"/>
    <w:rsid w:val="00F10982"/>
    <w:rsid w:val="00F10C34"/>
    <w:rsid w:val="00F111FD"/>
    <w:rsid w:val="00F12694"/>
    <w:rsid w:val="00F13C09"/>
    <w:rsid w:val="00F13E48"/>
    <w:rsid w:val="00F14665"/>
    <w:rsid w:val="00F15829"/>
    <w:rsid w:val="00F160D6"/>
    <w:rsid w:val="00F16ABD"/>
    <w:rsid w:val="00F201E5"/>
    <w:rsid w:val="00F20C29"/>
    <w:rsid w:val="00F210D6"/>
    <w:rsid w:val="00F22E0D"/>
    <w:rsid w:val="00F23BCC"/>
    <w:rsid w:val="00F240FB"/>
    <w:rsid w:val="00F24701"/>
    <w:rsid w:val="00F2525B"/>
    <w:rsid w:val="00F26E6B"/>
    <w:rsid w:val="00F27A4C"/>
    <w:rsid w:val="00F31207"/>
    <w:rsid w:val="00F314FE"/>
    <w:rsid w:val="00F31F7E"/>
    <w:rsid w:val="00F321E5"/>
    <w:rsid w:val="00F3271F"/>
    <w:rsid w:val="00F32CF7"/>
    <w:rsid w:val="00F32DC3"/>
    <w:rsid w:val="00F32FFA"/>
    <w:rsid w:val="00F33367"/>
    <w:rsid w:val="00F3548C"/>
    <w:rsid w:val="00F35F13"/>
    <w:rsid w:val="00F360B5"/>
    <w:rsid w:val="00F36994"/>
    <w:rsid w:val="00F36C53"/>
    <w:rsid w:val="00F36EF2"/>
    <w:rsid w:val="00F401D9"/>
    <w:rsid w:val="00F4046C"/>
    <w:rsid w:val="00F4157C"/>
    <w:rsid w:val="00F41643"/>
    <w:rsid w:val="00F42413"/>
    <w:rsid w:val="00F45B9E"/>
    <w:rsid w:val="00F45CDE"/>
    <w:rsid w:val="00F4737B"/>
    <w:rsid w:val="00F47DB2"/>
    <w:rsid w:val="00F50DA6"/>
    <w:rsid w:val="00F50EDA"/>
    <w:rsid w:val="00F530ED"/>
    <w:rsid w:val="00F53D0C"/>
    <w:rsid w:val="00F54C35"/>
    <w:rsid w:val="00F54F3D"/>
    <w:rsid w:val="00F55124"/>
    <w:rsid w:val="00F57C82"/>
    <w:rsid w:val="00F60620"/>
    <w:rsid w:val="00F61671"/>
    <w:rsid w:val="00F61C2F"/>
    <w:rsid w:val="00F61D56"/>
    <w:rsid w:val="00F636E7"/>
    <w:rsid w:val="00F63F74"/>
    <w:rsid w:val="00F6473C"/>
    <w:rsid w:val="00F647EA"/>
    <w:rsid w:val="00F64AC2"/>
    <w:rsid w:val="00F64DE4"/>
    <w:rsid w:val="00F6519F"/>
    <w:rsid w:val="00F651E9"/>
    <w:rsid w:val="00F66D7F"/>
    <w:rsid w:val="00F66FB1"/>
    <w:rsid w:val="00F7168E"/>
    <w:rsid w:val="00F71D6B"/>
    <w:rsid w:val="00F74157"/>
    <w:rsid w:val="00F742CD"/>
    <w:rsid w:val="00F743F8"/>
    <w:rsid w:val="00F744C5"/>
    <w:rsid w:val="00F750F0"/>
    <w:rsid w:val="00F75277"/>
    <w:rsid w:val="00F75841"/>
    <w:rsid w:val="00F75B79"/>
    <w:rsid w:val="00F76A74"/>
    <w:rsid w:val="00F7710F"/>
    <w:rsid w:val="00F77434"/>
    <w:rsid w:val="00F77AD5"/>
    <w:rsid w:val="00F77C69"/>
    <w:rsid w:val="00F77F50"/>
    <w:rsid w:val="00F800F2"/>
    <w:rsid w:val="00F8031B"/>
    <w:rsid w:val="00F806DA"/>
    <w:rsid w:val="00F8174F"/>
    <w:rsid w:val="00F82C02"/>
    <w:rsid w:val="00F84259"/>
    <w:rsid w:val="00F84D18"/>
    <w:rsid w:val="00F8524D"/>
    <w:rsid w:val="00F8583F"/>
    <w:rsid w:val="00F85BFB"/>
    <w:rsid w:val="00F86693"/>
    <w:rsid w:val="00F868AC"/>
    <w:rsid w:val="00F87628"/>
    <w:rsid w:val="00F90089"/>
    <w:rsid w:val="00F919E0"/>
    <w:rsid w:val="00F925A7"/>
    <w:rsid w:val="00F928F5"/>
    <w:rsid w:val="00F929A4"/>
    <w:rsid w:val="00F9326D"/>
    <w:rsid w:val="00F937AB"/>
    <w:rsid w:val="00F94232"/>
    <w:rsid w:val="00F94350"/>
    <w:rsid w:val="00F9442F"/>
    <w:rsid w:val="00F946C6"/>
    <w:rsid w:val="00F95E98"/>
    <w:rsid w:val="00F960A8"/>
    <w:rsid w:val="00F96393"/>
    <w:rsid w:val="00F96830"/>
    <w:rsid w:val="00F97665"/>
    <w:rsid w:val="00FA00CC"/>
    <w:rsid w:val="00FA0FCC"/>
    <w:rsid w:val="00FA153E"/>
    <w:rsid w:val="00FA1818"/>
    <w:rsid w:val="00FA2DB4"/>
    <w:rsid w:val="00FA31F6"/>
    <w:rsid w:val="00FA3694"/>
    <w:rsid w:val="00FA3757"/>
    <w:rsid w:val="00FA4525"/>
    <w:rsid w:val="00FA4C84"/>
    <w:rsid w:val="00FA529E"/>
    <w:rsid w:val="00FA52DE"/>
    <w:rsid w:val="00FA5D0C"/>
    <w:rsid w:val="00FA61CD"/>
    <w:rsid w:val="00FA6804"/>
    <w:rsid w:val="00FB0879"/>
    <w:rsid w:val="00FB0AAB"/>
    <w:rsid w:val="00FB0AD9"/>
    <w:rsid w:val="00FB12A5"/>
    <w:rsid w:val="00FB1905"/>
    <w:rsid w:val="00FB1D15"/>
    <w:rsid w:val="00FB20B1"/>
    <w:rsid w:val="00FB225D"/>
    <w:rsid w:val="00FB2843"/>
    <w:rsid w:val="00FB4613"/>
    <w:rsid w:val="00FB48B4"/>
    <w:rsid w:val="00FB4DA0"/>
    <w:rsid w:val="00FB57E0"/>
    <w:rsid w:val="00FB793D"/>
    <w:rsid w:val="00FB7F4D"/>
    <w:rsid w:val="00FC0DB0"/>
    <w:rsid w:val="00FC1956"/>
    <w:rsid w:val="00FC1AB4"/>
    <w:rsid w:val="00FC1D71"/>
    <w:rsid w:val="00FC4E8C"/>
    <w:rsid w:val="00FC5E7B"/>
    <w:rsid w:val="00FC62F5"/>
    <w:rsid w:val="00FC6798"/>
    <w:rsid w:val="00FC7093"/>
    <w:rsid w:val="00FC7310"/>
    <w:rsid w:val="00FC75A5"/>
    <w:rsid w:val="00FD00B3"/>
    <w:rsid w:val="00FD0E0A"/>
    <w:rsid w:val="00FD13E6"/>
    <w:rsid w:val="00FD2883"/>
    <w:rsid w:val="00FD3A5A"/>
    <w:rsid w:val="00FD4930"/>
    <w:rsid w:val="00FE06CC"/>
    <w:rsid w:val="00FE0DA4"/>
    <w:rsid w:val="00FE10C7"/>
    <w:rsid w:val="00FE16AF"/>
    <w:rsid w:val="00FE3358"/>
    <w:rsid w:val="00FE5D23"/>
    <w:rsid w:val="00FE6CB8"/>
    <w:rsid w:val="00FE6CEF"/>
    <w:rsid w:val="00FE6D2F"/>
    <w:rsid w:val="00FE6D73"/>
    <w:rsid w:val="00FE6E0F"/>
    <w:rsid w:val="00FE7A94"/>
    <w:rsid w:val="00FE7AE2"/>
    <w:rsid w:val="00FE7DF4"/>
    <w:rsid w:val="00FF0129"/>
    <w:rsid w:val="00FF181A"/>
    <w:rsid w:val="00FF1D38"/>
    <w:rsid w:val="00FF1E1D"/>
    <w:rsid w:val="00FF2C13"/>
    <w:rsid w:val="00FF3E81"/>
    <w:rsid w:val="00FF5055"/>
    <w:rsid w:val="00FF50F0"/>
    <w:rsid w:val="00FF5899"/>
    <w:rsid w:val="1E27A4AD"/>
    <w:rsid w:val="2FA113C5"/>
    <w:rsid w:val="3287E4B7"/>
    <w:rsid w:val="61D7CF7E"/>
    <w:rsid w:val="69420CA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E1C1C"/>
  <w15:docId w15:val="{0CFA007A-9318-4A2D-9034-3506FD23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locked="0"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C055B"/>
    <w:pPr>
      <w:spacing w:after="360" w:line="360" w:lineRule="auto"/>
    </w:pPr>
    <w:rPr>
      <w:rFonts w:ascii="Arial" w:hAnsi="Arial"/>
      <w:color w:val="0042C7" w:themeColor="text1" w:themeTint="BF"/>
      <w:sz w:val="24"/>
    </w:rPr>
  </w:style>
  <w:style w:type="paragraph" w:styleId="Ttulo1">
    <w:name w:val="heading 1"/>
    <w:basedOn w:val="Normal"/>
    <w:next w:val="PRRAFO"/>
    <w:link w:val="Ttulo1Car"/>
    <w:uiPriority w:val="9"/>
    <w:qFormat/>
    <w:rsid w:val="00A913EC"/>
    <w:pPr>
      <w:spacing w:before="800" w:after="480" w:line="240" w:lineRule="atLeast"/>
      <w:outlineLvl w:val="0"/>
    </w:pPr>
    <w:rPr>
      <w:rFonts w:ascii="Atkinson Hyperlegible" w:hAnsi="Atkinson Hyperlegible" w:cs="Segoe UI"/>
      <w:b/>
      <w:bCs/>
      <w:color w:val="1B2A37"/>
      <w:sz w:val="88"/>
      <w:szCs w:val="56"/>
    </w:rPr>
  </w:style>
  <w:style w:type="paragraph" w:styleId="Ttulo2">
    <w:name w:val="heading 2"/>
    <w:next w:val="PRRAFO"/>
    <w:link w:val="Ttulo2Car"/>
    <w:autoRedefine/>
    <w:uiPriority w:val="9"/>
    <w:unhideWhenUsed/>
    <w:qFormat/>
    <w:rsid w:val="00B96B50"/>
    <w:pPr>
      <w:numPr>
        <w:numId w:val="7"/>
      </w:numPr>
      <w:pBdr>
        <w:bottom w:val="single" w:sz="18" w:space="4" w:color="002060"/>
      </w:pBdr>
      <w:spacing w:before="800" w:after="640" w:line="640" w:lineRule="exact"/>
      <w:ind w:left="0" w:firstLine="0"/>
      <w:outlineLvl w:val="1"/>
    </w:pPr>
    <w:rPr>
      <w:rFonts w:ascii="Atkinson Hyperlegible" w:hAnsi="Atkinson Hyperlegible" w:cs="Segoe UI"/>
      <w:b/>
      <w:bCs/>
      <w:color w:val="1B2A37"/>
      <w:sz w:val="48"/>
      <w:szCs w:val="48"/>
    </w:rPr>
  </w:style>
  <w:style w:type="paragraph" w:styleId="Ttulo3">
    <w:name w:val="heading 3"/>
    <w:next w:val="PRRAFO"/>
    <w:link w:val="Ttulo3Car"/>
    <w:uiPriority w:val="9"/>
    <w:unhideWhenUsed/>
    <w:qFormat/>
    <w:rsid w:val="00A913EC"/>
    <w:pPr>
      <w:numPr>
        <w:ilvl w:val="1"/>
        <w:numId w:val="7"/>
      </w:numPr>
      <w:pBdr>
        <w:bottom w:val="single" w:sz="12" w:space="1" w:color="FFD100"/>
      </w:pBdr>
      <w:spacing w:before="640" w:after="480" w:line="480" w:lineRule="exact"/>
      <w:outlineLvl w:val="2"/>
    </w:pPr>
    <w:rPr>
      <w:rFonts w:ascii="Atkinson Hyperlegible" w:hAnsi="Atkinson Hyperlegible"/>
      <w:b/>
      <w:color w:val="1B2A37"/>
      <w:sz w:val="40"/>
      <w:szCs w:val="32"/>
    </w:rPr>
  </w:style>
  <w:style w:type="paragraph" w:styleId="Ttulo4">
    <w:name w:val="heading 4"/>
    <w:next w:val="PRRAFO"/>
    <w:link w:val="Ttulo4Car"/>
    <w:uiPriority w:val="9"/>
    <w:unhideWhenUsed/>
    <w:qFormat/>
    <w:rsid w:val="00A913EC"/>
    <w:pPr>
      <w:spacing w:before="640" w:after="480" w:line="400" w:lineRule="exact"/>
      <w:outlineLvl w:val="3"/>
    </w:pPr>
    <w:rPr>
      <w:rFonts w:ascii="Atkinson Hyperlegible" w:hAnsi="Atkinson Hyperlegible"/>
      <w:b/>
      <w:color w:val="1B2A37"/>
      <w:sz w:val="36"/>
      <w:szCs w:val="28"/>
    </w:rPr>
  </w:style>
  <w:style w:type="paragraph" w:styleId="Ttulo5">
    <w:name w:val="heading 5"/>
    <w:basedOn w:val="PRRAFO"/>
    <w:next w:val="PRRAFO"/>
    <w:link w:val="Ttulo5Car"/>
    <w:unhideWhenUsed/>
    <w:qFormat/>
    <w:rsid w:val="00503800"/>
    <w:pPr>
      <w:spacing w:before="480" w:after="320" w:line="400" w:lineRule="exact"/>
      <w:outlineLvl w:val="4"/>
    </w:pPr>
    <w:rPr>
      <w:bCs/>
      <w:sz w:val="32"/>
      <w:szCs w:val="28"/>
    </w:rPr>
  </w:style>
  <w:style w:type="paragraph" w:styleId="Ttulo6">
    <w:name w:val="heading 6"/>
    <w:basedOn w:val="Ttulo5"/>
    <w:next w:val="PRRAFO"/>
    <w:link w:val="Ttulo6Car"/>
    <w:uiPriority w:val="9"/>
    <w:unhideWhenUsed/>
    <w:qFormat/>
    <w:rsid w:val="00A913EC"/>
    <w:pPr>
      <w:spacing w:before="360" w:after="280"/>
      <w:outlineLvl w:val="5"/>
    </w:pPr>
    <w:rPr>
      <w:color w:val="5B6A92"/>
      <w:sz w:val="28"/>
    </w:rPr>
  </w:style>
  <w:style w:type="paragraph" w:styleId="Ttulo7">
    <w:name w:val="heading 7"/>
    <w:basedOn w:val="Normal"/>
    <w:next w:val="Normal"/>
    <w:link w:val="Ttulo7Car"/>
    <w:uiPriority w:val="9"/>
    <w:unhideWhenUsed/>
    <w:qFormat/>
    <w:rsid w:val="00503800"/>
    <w:pPr>
      <w:keepNext/>
      <w:keepLines/>
      <w:spacing w:before="40" w:after="0"/>
      <w:outlineLvl w:val="6"/>
    </w:pPr>
    <w:rPr>
      <w:rFonts w:ascii="Atkinson Hyperlegible" w:eastAsiaTheme="majorEastAsia" w:hAnsi="Atkinson Hyperlegible" w:cstheme="majorBidi"/>
      <w:b/>
      <w:iCs/>
      <w:color w:val="1B2A37"/>
    </w:rPr>
  </w:style>
  <w:style w:type="paragraph" w:styleId="Ttulo8">
    <w:name w:val="heading 8"/>
    <w:basedOn w:val="Normal"/>
    <w:next w:val="Normal"/>
    <w:link w:val="Ttulo8Car"/>
    <w:uiPriority w:val="9"/>
    <w:semiHidden/>
    <w:unhideWhenUsed/>
    <w:qFormat/>
    <w:rsid w:val="00D84AEF"/>
    <w:pPr>
      <w:keepNext/>
      <w:keepLines/>
      <w:spacing w:before="40" w:after="0"/>
      <w:outlineLvl w:val="7"/>
    </w:pPr>
    <w:rPr>
      <w:rFonts w:asciiTheme="majorHAnsi" w:eastAsiaTheme="majorEastAsia" w:hAnsiTheme="majorHAnsi" w:cstheme="majorBidi"/>
      <w:color w:val="00359F" w:themeColor="text1" w:themeTint="D8"/>
      <w:sz w:val="21"/>
      <w:szCs w:val="21"/>
    </w:rPr>
  </w:style>
  <w:style w:type="paragraph" w:styleId="Ttulo9">
    <w:name w:val="heading 9"/>
    <w:basedOn w:val="Normal"/>
    <w:next w:val="Normal"/>
    <w:link w:val="Ttulo9Car"/>
    <w:uiPriority w:val="9"/>
    <w:semiHidden/>
    <w:unhideWhenUsed/>
    <w:qFormat/>
    <w:rsid w:val="00D84AEF"/>
    <w:pPr>
      <w:keepNext/>
      <w:keepLines/>
      <w:spacing w:before="40" w:after="0"/>
      <w:outlineLvl w:val="8"/>
    </w:pPr>
    <w:rPr>
      <w:rFonts w:asciiTheme="majorHAnsi" w:eastAsiaTheme="majorEastAsia" w:hAnsiTheme="majorHAnsi" w:cstheme="majorBidi"/>
      <w:i/>
      <w:iCs/>
      <w:color w:val="00359F"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96B50"/>
    <w:rPr>
      <w:rFonts w:ascii="Atkinson Hyperlegible" w:hAnsi="Atkinson Hyperlegible" w:cs="Segoe UI"/>
      <w:b/>
      <w:bCs/>
      <w:color w:val="1B2A37"/>
      <w:sz w:val="48"/>
      <w:szCs w:val="48"/>
    </w:rPr>
  </w:style>
  <w:style w:type="character" w:customStyle="1" w:styleId="Ttulo3Car">
    <w:name w:val="Título 3 Car"/>
    <w:basedOn w:val="Fuentedeprrafopredeter"/>
    <w:link w:val="Ttulo3"/>
    <w:uiPriority w:val="9"/>
    <w:rsid w:val="00A913EC"/>
    <w:rPr>
      <w:rFonts w:ascii="Atkinson Hyperlegible" w:hAnsi="Atkinson Hyperlegible"/>
      <w:b/>
      <w:color w:val="1B2A37"/>
      <w:sz w:val="40"/>
      <w:szCs w:val="32"/>
    </w:rPr>
  </w:style>
  <w:style w:type="character" w:customStyle="1" w:styleId="Ttulo4Car">
    <w:name w:val="Título 4 Car"/>
    <w:basedOn w:val="Fuentedeprrafopredeter"/>
    <w:link w:val="Ttulo4"/>
    <w:uiPriority w:val="9"/>
    <w:rsid w:val="00A913EC"/>
    <w:rPr>
      <w:rFonts w:ascii="Atkinson Hyperlegible" w:hAnsi="Atkinson Hyperlegible"/>
      <w:b/>
      <w:color w:val="1B2A37"/>
      <w:sz w:val="36"/>
      <w:szCs w:val="28"/>
    </w:rPr>
  </w:style>
  <w:style w:type="character" w:customStyle="1" w:styleId="Ttulo5Car">
    <w:name w:val="Título 5 Car"/>
    <w:basedOn w:val="Fuentedeprrafopredeter"/>
    <w:link w:val="Ttulo5"/>
    <w:rsid w:val="00503800"/>
    <w:rPr>
      <w:rFonts w:ascii="Atkinson Hyperlegible" w:hAnsi="Atkinson Hyperlegible"/>
      <w:bCs/>
      <w:color w:val="49555F"/>
      <w:sz w:val="32"/>
      <w:szCs w:val="28"/>
    </w:rPr>
  </w:style>
  <w:style w:type="paragraph" w:customStyle="1" w:styleId="ILU-TTULODOC">
    <w:name w:val="ILU-TÍTULO DOC"/>
    <w:basedOn w:val="Sinespaciado"/>
    <w:locked/>
    <w:rsid w:val="00982F98"/>
    <w:pPr>
      <w:spacing w:before="40" w:after="120" w:line="192" w:lineRule="auto"/>
      <w:jc w:val="center"/>
    </w:pPr>
    <w:rPr>
      <w:rFonts w:ascii="Segoe UI" w:hAnsi="Segoe UI" w:cs="Segoe UI"/>
      <w:b/>
      <w:color w:val="00349D" w:themeColor="text1" w:themeTint="D9"/>
      <w:sz w:val="64"/>
      <w:szCs w:val="64"/>
    </w:rPr>
  </w:style>
  <w:style w:type="paragraph" w:styleId="Textonotapie">
    <w:name w:val="footnote text"/>
    <w:basedOn w:val="Descripcin"/>
    <w:link w:val="TextonotapieCar"/>
    <w:uiPriority w:val="99"/>
    <w:unhideWhenUsed/>
    <w:rsid w:val="00D06EFD"/>
  </w:style>
  <w:style w:type="character" w:customStyle="1" w:styleId="TextonotapieCar">
    <w:name w:val="Texto nota pie Car"/>
    <w:basedOn w:val="Fuentedeprrafopredeter"/>
    <w:link w:val="Textonotapie"/>
    <w:uiPriority w:val="99"/>
    <w:rsid w:val="00D06EFD"/>
    <w:rPr>
      <w:rFonts w:ascii="Arial" w:hAnsi="Arial"/>
      <w:i/>
      <w:iCs/>
      <w:color w:val="44546A" w:themeColor="text2"/>
      <w:sz w:val="18"/>
      <w:szCs w:val="18"/>
    </w:rPr>
  </w:style>
  <w:style w:type="character" w:styleId="Refdenotaalpie">
    <w:name w:val="footnote reference"/>
    <w:basedOn w:val="Fuentedeprrafopredeter"/>
    <w:uiPriority w:val="99"/>
    <w:semiHidden/>
    <w:unhideWhenUsed/>
    <w:rsid w:val="001B600D"/>
    <w:rPr>
      <w:vertAlign w:val="superscript"/>
    </w:rPr>
  </w:style>
  <w:style w:type="paragraph" w:styleId="Sinespaciado">
    <w:name w:val="No Spacing"/>
    <w:link w:val="SinespaciadoCar"/>
    <w:uiPriority w:val="1"/>
    <w:rsid w:val="004027D1"/>
    <w:pPr>
      <w:spacing w:after="0" w:line="240" w:lineRule="auto"/>
    </w:pPr>
    <w:rPr>
      <w:rFonts w:ascii="Atkinson Hyperlegible" w:eastAsiaTheme="minorEastAsia" w:hAnsi="Atkinson Hyperlegible"/>
      <w:color w:val="1B2A37"/>
      <w:lang w:eastAsia="es-ES"/>
    </w:rPr>
  </w:style>
  <w:style w:type="character" w:customStyle="1" w:styleId="SinespaciadoCar">
    <w:name w:val="Sin espaciado Car"/>
    <w:basedOn w:val="Fuentedeprrafopredeter"/>
    <w:link w:val="Sinespaciado"/>
    <w:uiPriority w:val="1"/>
    <w:rsid w:val="004027D1"/>
    <w:rPr>
      <w:rFonts w:ascii="Atkinson Hyperlegible" w:eastAsiaTheme="minorEastAsia" w:hAnsi="Atkinson Hyperlegible"/>
      <w:color w:val="1B2A37"/>
      <w:lang w:eastAsia="es-ES"/>
    </w:rPr>
  </w:style>
  <w:style w:type="paragraph" w:styleId="Encabezado">
    <w:name w:val="header"/>
    <w:basedOn w:val="Normal"/>
    <w:link w:val="EncabezadoCar"/>
    <w:uiPriority w:val="99"/>
    <w:unhideWhenUsed/>
    <w:rsid w:val="00F012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13"/>
    <w:rPr>
      <w:rFonts w:ascii="Arial" w:hAnsi="Arial"/>
      <w:color w:val="0042C7" w:themeColor="text1" w:themeTint="BF"/>
    </w:rPr>
  </w:style>
  <w:style w:type="paragraph" w:styleId="Piedepgina">
    <w:name w:val="footer"/>
    <w:basedOn w:val="Normal"/>
    <w:link w:val="PiedepginaCar"/>
    <w:uiPriority w:val="99"/>
    <w:unhideWhenUsed/>
    <w:rsid w:val="00A83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3344"/>
    <w:rPr>
      <w:rFonts w:ascii="Arial" w:hAnsi="Arial"/>
      <w:color w:val="0042C7" w:themeColor="text1" w:themeTint="BF"/>
    </w:rPr>
  </w:style>
  <w:style w:type="paragraph" w:customStyle="1" w:styleId="PRRAFO">
    <w:name w:val="PÁRRAFO"/>
    <w:basedOn w:val="Normal"/>
    <w:link w:val="PRRAFOCar"/>
    <w:qFormat/>
    <w:locked/>
    <w:rsid w:val="008115A1"/>
    <w:pPr>
      <w:spacing w:before="240" w:after="240"/>
    </w:pPr>
    <w:rPr>
      <w:rFonts w:ascii="Atkinson Hyperlegible" w:hAnsi="Atkinson Hyperlegible"/>
      <w:color w:val="49555F"/>
      <w:shd w:val="clear" w:color="auto" w:fill="FFFFFF"/>
    </w:rPr>
  </w:style>
  <w:style w:type="paragraph" w:styleId="Textodeglobo">
    <w:name w:val="Balloon Text"/>
    <w:basedOn w:val="Normal"/>
    <w:link w:val="TextodegloboCar"/>
    <w:uiPriority w:val="99"/>
    <w:semiHidden/>
    <w:unhideWhenUsed/>
    <w:rsid w:val="00DD3562"/>
    <w:pPr>
      <w:spacing w:after="0" w:line="240" w:lineRule="auto"/>
    </w:pPr>
    <w:rPr>
      <w:rFonts w:ascii="Segoe UI" w:hAnsi="Segoe UI" w:cs="Segoe UI"/>
      <w:sz w:val="18"/>
      <w:szCs w:val="18"/>
    </w:rPr>
  </w:style>
  <w:style w:type="character" w:customStyle="1" w:styleId="PRRAFOCar">
    <w:name w:val="PÁRRAFO Car"/>
    <w:basedOn w:val="Fuentedeprrafopredeter"/>
    <w:link w:val="PRRAFO"/>
    <w:rsid w:val="008115A1"/>
    <w:rPr>
      <w:rFonts w:ascii="Atkinson Hyperlegible" w:hAnsi="Atkinson Hyperlegible"/>
      <w:color w:val="49555F"/>
      <w:sz w:val="24"/>
    </w:rPr>
  </w:style>
  <w:style w:type="character" w:customStyle="1" w:styleId="TextodegloboCar">
    <w:name w:val="Texto de globo Car"/>
    <w:basedOn w:val="Fuentedeprrafopredeter"/>
    <w:link w:val="Textodeglobo"/>
    <w:uiPriority w:val="99"/>
    <w:semiHidden/>
    <w:rsid w:val="00DD3562"/>
    <w:rPr>
      <w:rFonts w:ascii="Segoe UI" w:hAnsi="Segoe UI" w:cs="Segoe UI"/>
      <w:color w:val="0042C7" w:themeColor="text1" w:themeTint="BF"/>
      <w:sz w:val="18"/>
      <w:szCs w:val="18"/>
    </w:rPr>
  </w:style>
  <w:style w:type="paragraph" w:customStyle="1" w:styleId="ILU-CLIENTE-PORTADA">
    <w:name w:val="ILU-CLIENTE-PORTADA"/>
    <w:basedOn w:val="Sinespaciado"/>
    <w:locked/>
    <w:rsid w:val="00982F98"/>
    <w:pPr>
      <w:shd w:val="clear" w:color="auto" w:fill="FFFFFF" w:themeFill="background1"/>
      <w:spacing w:before="80" w:after="40"/>
      <w:jc w:val="center"/>
    </w:pPr>
    <w:rPr>
      <w:caps/>
      <w:color w:val="404040" w:themeColor="background2" w:themeShade="40"/>
      <w:sz w:val="24"/>
      <w:szCs w:val="24"/>
    </w:rPr>
  </w:style>
  <w:style w:type="paragraph" w:customStyle="1" w:styleId="ILU-SERVICIO-PORTADA">
    <w:name w:val="ILU-SERVICIO-PORTADA"/>
    <w:basedOn w:val="Normal"/>
    <w:locked/>
    <w:rsid w:val="00F12694"/>
    <w:pPr>
      <w:spacing w:before="120" w:after="120" w:line="240" w:lineRule="auto"/>
      <w:jc w:val="center"/>
    </w:pPr>
    <w:rPr>
      <w:b/>
    </w:rPr>
  </w:style>
  <w:style w:type="paragraph" w:customStyle="1" w:styleId="LIST-VIETA">
    <w:name w:val="LIST-VIÑETA"/>
    <w:basedOn w:val="Normal"/>
    <w:link w:val="LIST-VIETACar"/>
    <w:qFormat/>
    <w:locked/>
    <w:rsid w:val="00A7609E"/>
    <w:pPr>
      <w:numPr>
        <w:numId w:val="5"/>
      </w:numPr>
      <w:spacing w:before="240" w:after="240"/>
      <w:ind w:left="357" w:hanging="357"/>
    </w:pPr>
    <w:rPr>
      <w:rFonts w:ascii="Atkinson Hyperlegible" w:hAnsi="Atkinson Hyperlegible"/>
      <w:color w:val="49555F"/>
      <w:shd w:val="clear" w:color="auto" w:fill="FFFFFF"/>
    </w:rPr>
  </w:style>
  <w:style w:type="paragraph" w:styleId="TDC2">
    <w:name w:val="toc 2"/>
    <w:aliases w:val="ILU-ÍNDICE- 2º NIVEL"/>
    <w:basedOn w:val="Normal"/>
    <w:next w:val="Normal"/>
    <w:autoRedefine/>
    <w:uiPriority w:val="39"/>
    <w:unhideWhenUsed/>
    <w:rsid w:val="00C75771"/>
    <w:pPr>
      <w:tabs>
        <w:tab w:val="right" w:leader="dot" w:pos="9060"/>
      </w:tabs>
      <w:spacing w:after="0"/>
      <w:ind w:left="240"/>
    </w:pPr>
    <w:rPr>
      <w:rFonts w:ascii="Atkinson Hyperlegible" w:hAnsi="Atkinson Hyperlegible" w:cstheme="minorHAnsi"/>
      <w:b/>
      <w:color w:val="1B2A37"/>
      <w:szCs w:val="20"/>
    </w:rPr>
  </w:style>
  <w:style w:type="character" w:customStyle="1" w:styleId="LIST-VIETACar">
    <w:name w:val="LIST-VIÑETA Car"/>
    <w:basedOn w:val="Fuentedeprrafopredeter"/>
    <w:link w:val="LIST-VIETA"/>
    <w:rsid w:val="00A7609E"/>
    <w:rPr>
      <w:rFonts w:ascii="Atkinson Hyperlegible" w:hAnsi="Atkinson Hyperlegible"/>
      <w:color w:val="49555F"/>
      <w:sz w:val="24"/>
    </w:rPr>
  </w:style>
  <w:style w:type="table" w:styleId="Tablaconcuadrcula">
    <w:name w:val="Table Grid"/>
    <w:basedOn w:val="Tablanormal"/>
    <w:uiPriority w:val="39"/>
    <w:locked/>
    <w:rsid w:val="00C50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TABLA-TEXTO">
    <w:name w:val="TABLA-TEXTO"/>
    <w:link w:val="TABLA-TEXTOCar"/>
    <w:locked/>
    <w:rsid w:val="0072326D"/>
    <w:pPr>
      <w:spacing w:before="360" w:after="360" w:line="360" w:lineRule="auto"/>
    </w:pPr>
    <w:rPr>
      <w:rFonts w:ascii="Avenir" w:hAnsi="Avenir"/>
      <w:color w:val="49555F"/>
      <w:lang w:val="es-ES_tradnl" w:eastAsia="es-ES"/>
    </w:rPr>
  </w:style>
  <w:style w:type="table" w:customStyle="1" w:styleId="Tablaconcuadrculaclara1">
    <w:name w:val="Tabla con cuadrícula clara1"/>
    <w:basedOn w:val="Tablanormal"/>
    <w:uiPriority w:val="40"/>
    <w:locked/>
    <w:rsid w:val="006424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A-TEXTOCar">
    <w:name w:val="TABLA-TEXTO Car"/>
    <w:basedOn w:val="PRRAFOCar"/>
    <w:link w:val="TABLA-TEXTO"/>
    <w:rsid w:val="0072326D"/>
    <w:rPr>
      <w:rFonts w:ascii="Avenir" w:hAnsi="Avenir"/>
      <w:color w:val="49555F"/>
      <w:sz w:val="24"/>
      <w:lang w:val="es-ES_tradnl" w:eastAsia="es-ES"/>
    </w:rPr>
  </w:style>
  <w:style w:type="paragraph" w:customStyle="1" w:styleId="CeldaTablaHorizontal">
    <w:name w:val="Celda Tabla Horizontal"/>
    <w:basedOn w:val="Normal"/>
    <w:locked/>
    <w:rsid w:val="00B000CC"/>
    <w:pPr>
      <w:spacing w:before="40" w:beforeAutospacing="1" w:after="40" w:afterAutospacing="1" w:line="240" w:lineRule="auto"/>
      <w:jc w:val="center"/>
    </w:pPr>
    <w:rPr>
      <w:rFonts w:eastAsia="Times New Roman" w:cs="Times New Roman"/>
      <w:sz w:val="18"/>
      <w:szCs w:val="20"/>
      <w:lang w:val="es-ES_tradnl" w:eastAsia="es-ES"/>
    </w:rPr>
  </w:style>
  <w:style w:type="paragraph" w:styleId="ndice1">
    <w:name w:val="index 1"/>
    <w:basedOn w:val="Normal"/>
    <w:next w:val="Normal"/>
    <w:autoRedefine/>
    <w:uiPriority w:val="99"/>
    <w:unhideWhenUsed/>
    <w:rsid w:val="00B147B4"/>
    <w:pPr>
      <w:spacing w:after="0"/>
      <w:ind w:left="220" w:hanging="220"/>
    </w:pPr>
    <w:rPr>
      <w:rFonts w:asciiTheme="minorHAnsi" w:hAnsiTheme="minorHAnsi"/>
      <w:sz w:val="18"/>
      <w:szCs w:val="18"/>
    </w:rPr>
  </w:style>
  <w:style w:type="table" w:styleId="Tablaconcuadrculaclara">
    <w:name w:val="Grid Table Light"/>
    <w:basedOn w:val="Tablanormal"/>
    <w:uiPriority w:val="40"/>
    <w:locked/>
    <w:rsid w:val="003122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dice3">
    <w:name w:val="index 3"/>
    <w:basedOn w:val="Normal"/>
    <w:next w:val="Normal"/>
    <w:autoRedefine/>
    <w:uiPriority w:val="99"/>
    <w:unhideWhenUsed/>
    <w:rsid w:val="00381F90"/>
    <w:pPr>
      <w:spacing w:after="0"/>
      <w:ind w:left="660" w:hanging="220"/>
    </w:pPr>
    <w:rPr>
      <w:rFonts w:asciiTheme="minorHAnsi" w:hAnsiTheme="minorHAnsi"/>
      <w:sz w:val="18"/>
      <w:szCs w:val="18"/>
    </w:rPr>
  </w:style>
  <w:style w:type="paragraph" w:styleId="ndice4">
    <w:name w:val="index 4"/>
    <w:basedOn w:val="Normal"/>
    <w:next w:val="Normal"/>
    <w:autoRedefine/>
    <w:uiPriority w:val="99"/>
    <w:unhideWhenUsed/>
    <w:rsid w:val="00381F90"/>
    <w:pPr>
      <w:spacing w:after="0"/>
      <w:ind w:left="880" w:hanging="220"/>
    </w:pPr>
    <w:rPr>
      <w:rFonts w:asciiTheme="minorHAnsi" w:hAnsiTheme="minorHAnsi"/>
      <w:sz w:val="18"/>
      <w:szCs w:val="18"/>
    </w:rPr>
  </w:style>
  <w:style w:type="paragraph" w:styleId="ndice5">
    <w:name w:val="index 5"/>
    <w:basedOn w:val="Normal"/>
    <w:next w:val="Normal"/>
    <w:autoRedefine/>
    <w:uiPriority w:val="99"/>
    <w:unhideWhenUsed/>
    <w:rsid w:val="00381F90"/>
    <w:pPr>
      <w:spacing w:after="0"/>
      <w:ind w:left="1100" w:hanging="220"/>
    </w:pPr>
    <w:rPr>
      <w:rFonts w:asciiTheme="minorHAnsi" w:hAnsiTheme="minorHAnsi"/>
      <w:sz w:val="18"/>
      <w:szCs w:val="18"/>
    </w:rPr>
  </w:style>
  <w:style w:type="paragraph" w:styleId="ndice6">
    <w:name w:val="index 6"/>
    <w:basedOn w:val="Normal"/>
    <w:next w:val="Normal"/>
    <w:autoRedefine/>
    <w:uiPriority w:val="99"/>
    <w:unhideWhenUsed/>
    <w:rsid w:val="00381F90"/>
    <w:pPr>
      <w:spacing w:after="0"/>
      <w:ind w:left="1320" w:hanging="220"/>
    </w:pPr>
    <w:rPr>
      <w:rFonts w:asciiTheme="minorHAnsi" w:hAnsiTheme="minorHAnsi"/>
      <w:sz w:val="18"/>
      <w:szCs w:val="18"/>
    </w:rPr>
  </w:style>
  <w:style w:type="paragraph" w:styleId="ndice7">
    <w:name w:val="index 7"/>
    <w:basedOn w:val="Normal"/>
    <w:next w:val="Normal"/>
    <w:autoRedefine/>
    <w:uiPriority w:val="99"/>
    <w:unhideWhenUsed/>
    <w:rsid w:val="00381F90"/>
    <w:pPr>
      <w:spacing w:after="0"/>
      <w:ind w:left="1540" w:hanging="220"/>
    </w:pPr>
    <w:rPr>
      <w:rFonts w:asciiTheme="minorHAnsi" w:hAnsiTheme="minorHAnsi"/>
      <w:sz w:val="18"/>
      <w:szCs w:val="18"/>
    </w:rPr>
  </w:style>
  <w:style w:type="paragraph" w:styleId="ndice8">
    <w:name w:val="index 8"/>
    <w:basedOn w:val="Normal"/>
    <w:next w:val="Normal"/>
    <w:autoRedefine/>
    <w:uiPriority w:val="99"/>
    <w:unhideWhenUsed/>
    <w:rsid w:val="00381F90"/>
    <w:pPr>
      <w:spacing w:after="0"/>
      <w:ind w:left="1760" w:hanging="220"/>
    </w:pPr>
    <w:rPr>
      <w:rFonts w:asciiTheme="minorHAnsi" w:hAnsiTheme="minorHAnsi"/>
      <w:sz w:val="18"/>
      <w:szCs w:val="18"/>
    </w:rPr>
  </w:style>
  <w:style w:type="paragraph" w:styleId="ndice9">
    <w:name w:val="index 9"/>
    <w:basedOn w:val="Normal"/>
    <w:next w:val="Normal"/>
    <w:autoRedefine/>
    <w:uiPriority w:val="99"/>
    <w:unhideWhenUsed/>
    <w:rsid w:val="00381F90"/>
    <w:pPr>
      <w:spacing w:after="0"/>
      <w:ind w:left="1980" w:hanging="220"/>
    </w:pPr>
    <w:rPr>
      <w:rFonts w:asciiTheme="minorHAnsi" w:hAnsiTheme="minorHAnsi"/>
      <w:sz w:val="18"/>
      <w:szCs w:val="18"/>
    </w:rPr>
  </w:style>
  <w:style w:type="character" w:customStyle="1" w:styleId="Ttulo1Car">
    <w:name w:val="Título 1 Car"/>
    <w:basedOn w:val="Fuentedeprrafopredeter"/>
    <w:link w:val="Ttulo1"/>
    <w:uiPriority w:val="9"/>
    <w:rsid w:val="00A913EC"/>
    <w:rPr>
      <w:rFonts w:ascii="Atkinson Hyperlegible" w:hAnsi="Atkinson Hyperlegible" w:cs="Segoe UI"/>
      <w:b/>
      <w:bCs/>
      <w:color w:val="1B2A37"/>
      <w:sz w:val="88"/>
      <w:szCs w:val="56"/>
    </w:rPr>
  </w:style>
  <w:style w:type="character" w:styleId="Hipervnculo">
    <w:name w:val="Hyperlink"/>
    <w:basedOn w:val="Fuentedeprrafopredeter"/>
    <w:uiPriority w:val="99"/>
    <w:unhideWhenUsed/>
    <w:rsid w:val="00C631FE"/>
    <w:rPr>
      <w:color w:val="0070C0" w:themeColor="hyperlink"/>
      <w:u w:val="single"/>
    </w:rPr>
  </w:style>
  <w:style w:type="paragraph" w:styleId="TDC1">
    <w:name w:val="toc 1"/>
    <w:aliases w:val="ILU-ÍNDICE-1ER NIVEL"/>
    <w:basedOn w:val="Normal"/>
    <w:next w:val="Normal"/>
    <w:autoRedefine/>
    <w:uiPriority w:val="39"/>
    <w:unhideWhenUsed/>
    <w:rsid w:val="00937E58"/>
    <w:pPr>
      <w:tabs>
        <w:tab w:val="right" w:leader="dot" w:pos="9060"/>
      </w:tabs>
      <w:spacing w:before="120" w:after="120"/>
    </w:pPr>
    <w:rPr>
      <w:rFonts w:ascii="Atkinson Hyperlegible" w:hAnsi="Atkinson Hyperlegible" w:cstheme="minorHAnsi"/>
      <w:b/>
      <w:bCs/>
      <w:color w:val="1B2A37"/>
      <w:szCs w:val="20"/>
    </w:rPr>
  </w:style>
  <w:style w:type="paragraph" w:styleId="TDC3">
    <w:name w:val="toc 3"/>
    <w:basedOn w:val="Normal"/>
    <w:next w:val="Normal"/>
    <w:autoRedefine/>
    <w:uiPriority w:val="39"/>
    <w:unhideWhenUsed/>
    <w:rsid w:val="00937E58"/>
    <w:pPr>
      <w:spacing w:after="0"/>
      <w:ind w:left="480"/>
    </w:pPr>
    <w:rPr>
      <w:rFonts w:ascii="Atkinson Hyperlegible" w:hAnsi="Atkinson Hyperlegible" w:cstheme="minorHAnsi"/>
      <w:iCs/>
      <w:color w:val="49555F"/>
      <w:szCs w:val="20"/>
    </w:rPr>
  </w:style>
  <w:style w:type="numbering" w:customStyle="1" w:styleId="Estilo1">
    <w:name w:val="Estilo1"/>
    <w:uiPriority w:val="99"/>
    <w:locked/>
    <w:rsid w:val="00402FA7"/>
    <w:pPr>
      <w:numPr>
        <w:numId w:val="2"/>
      </w:numPr>
    </w:pPr>
  </w:style>
  <w:style w:type="character" w:styleId="Textoennegrita">
    <w:name w:val="Strong"/>
    <w:basedOn w:val="Fuentedeprrafopredeter"/>
    <w:uiPriority w:val="22"/>
    <w:qFormat/>
    <w:rsid w:val="00DE0156"/>
    <w:rPr>
      <w:b/>
      <w:bCs/>
    </w:rPr>
  </w:style>
  <w:style w:type="paragraph" w:customStyle="1" w:styleId="2NIVEL-LIST-VIETA">
    <w:name w:val="2ºNIVEL-LIST-VIÑETA"/>
    <w:basedOn w:val="LIST-VIETA"/>
    <w:qFormat/>
    <w:locked/>
    <w:rsid w:val="00F31207"/>
    <w:pPr>
      <w:numPr>
        <w:numId w:val="6"/>
      </w:numPr>
      <w:spacing w:after="360"/>
      <w:ind w:left="1208" w:hanging="357"/>
    </w:pPr>
  </w:style>
  <w:style w:type="paragraph" w:customStyle="1" w:styleId="TABLA-ENCABEZADO">
    <w:name w:val="TABLA-ENCABEZADO"/>
    <w:basedOn w:val="TABLA-TEXTO"/>
    <w:locked/>
    <w:rsid w:val="00682C8D"/>
    <w:pPr>
      <w:spacing w:line="240" w:lineRule="auto"/>
    </w:pPr>
    <w:rPr>
      <w:rFonts w:ascii="Segoe UI" w:hAnsi="Segoe UI"/>
      <w:color w:val="001030" w:themeColor="accent1" w:themeShade="80"/>
      <w:sz w:val="24"/>
      <w:szCs w:val="24"/>
    </w:rPr>
  </w:style>
  <w:style w:type="paragraph" w:styleId="NormalWeb">
    <w:name w:val="Normal (Web)"/>
    <w:basedOn w:val="Normal"/>
    <w:uiPriority w:val="99"/>
    <w:unhideWhenUsed/>
    <w:rsid w:val="00FC0DB0"/>
    <w:pPr>
      <w:spacing w:before="100" w:beforeAutospacing="1" w:after="100" w:afterAutospacing="1" w:line="240" w:lineRule="auto"/>
    </w:pPr>
    <w:rPr>
      <w:rFonts w:ascii="Times New Roman" w:eastAsia="Times New Roman" w:hAnsi="Times New Roman" w:cs="Times New Roman"/>
      <w:color w:val="auto"/>
      <w:szCs w:val="24"/>
      <w:lang w:eastAsia="es-ES"/>
    </w:rPr>
  </w:style>
  <w:style w:type="paragraph" w:customStyle="1" w:styleId="LIST-LETRA">
    <w:name w:val="LIST-LETRA"/>
    <w:basedOn w:val="LIST-VIETA"/>
    <w:locked/>
    <w:rsid w:val="0054565E"/>
    <w:pPr>
      <w:numPr>
        <w:numId w:val="3"/>
      </w:numPr>
      <w:ind w:left="357" w:hanging="357"/>
    </w:pPr>
    <w:rPr>
      <w:lang w:val="es-ES_tradnl" w:eastAsia="es-ES"/>
    </w:rPr>
  </w:style>
  <w:style w:type="character" w:styleId="Refdecomentario">
    <w:name w:val="annotation reference"/>
    <w:basedOn w:val="Fuentedeprrafopredeter"/>
    <w:uiPriority w:val="99"/>
    <w:semiHidden/>
    <w:unhideWhenUsed/>
    <w:rsid w:val="003A02FB"/>
    <w:rPr>
      <w:sz w:val="16"/>
      <w:szCs w:val="16"/>
    </w:rPr>
  </w:style>
  <w:style w:type="paragraph" w:styleId="Textocomentario">
    <w:name w:val="annotation text"/>
    <w:basedOn w:val="Normal"/>
    <w:link w:val="TextocomentarioCar"/>
    <w:uiPriority w:val="99"/>
    <w:unhideWhenUsed/>
    <w:rsid w:val="003A02FB"/>
    <w:pPr>
      <w:spacing w:line="240" w:lineRule="auto"/>
    </w:pPr>
    <w:rPr>
      <w:rFonts w:cs="Arial"/>
      <w:sz w:val="20"/>
      <w:szCs w:val="20"/>
    </w:rPr>
  </w:style>
  <w:style w:type="character" w:customStyle="1" w:styleId="TextocomentarioCar">
    <w:name w:val="Texto comentario Car"/>
    <w:basedOn w:val="Fuentedeprrafopredeter"/>
    <w:link w:val="Textocomentario"/>
    <w:uiPriority w:val="99"/>
    <w:rsid w:val="003A02FB"/>
    <w:rPr>
      <w:rFonts w:ascii="Arial" w:hAnsi="Arial" w:cs="Arial"/>
      <w:color w:val="0042C7"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9B2AFB"/>
    <w:pPr>
      <w:spacing w:before="120"/>
    </w:pPr>
    <w:rPr>
      <w:rFonts w:cstheme="minorBidi"/>
      <w:b/>
      <w:bCs/>
    </w:rPr>
  </w:style>
  <w:style w:type="character" w:customStyle="1" w:styleId="AsuntodelcomentarioCar">
    <w:name w:val="Asunto del comentario Car"/>
    <w:basedOn w:val="TextocomentarioCar"/>
    <w:link w:val="Asuntodelcomentario"/>
    <w:uiPriority w:val="99"/>
    <w:semiHidden/>
    <w:rsid w:val="009B2AFB"/>
    <w:rPr>
      <w:rFonts w:ascii="Arial" w:hAnsi="Arial" w:cs="Arial"/>
      <w:b/>
      <w:bCs/>
      <w:color w:val="0042C7" w:themeColor="text1" w:themeTint="BF"/>
      <w:sz w:val="20"/>
      <w:szCs w:val="20"/>
    </w:rPr>
  </w:style>
  <w:style w:type="character" w:styleId="Mencinsinresolver">
    <w:name w:val="Unresolved Mention"/>
    <w:basedOn w:val="Fuentedeprrafopredeter"/>
    <w:uiPriority w:val="99"/>
    <w:semiHidden/>
    <w:unhideWhenUsed/>
    <w:rsid w:val="00831CF9"/>
    <w:rPr>
      <w:color w:val="605E5C"/>
      <w:shd w:val="clear" w:color="auto" w:fill="E1DFDD"/>
    </w:rPr>
  </w:style>
  <w:style w:type="table" w:styleId="Tablaconcuadrcula1clara-nfasis4">
    <w:name w:val="Grid Table 1 Light Accent 4"/>
    <w:basedOn w:val="Tablanormal"/>
    <w:uiPriority w:val="46"/>
    <w:locked/>
    <w:rsid w:val="0072701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PIEGRFICOOTABLA">
    <w:name w:val="PIE GRÁFICO O TABLA"/>
    <w:basedOn w:val="PRRAFO"/>
    <w:qFormat/>
    <w:locked/>
    <w:rsid w:val="00E359CF"/>
    <w:rPr>
      <w:b/>
      <w:color w:val="5B6A92"/>
    </w:rPr>
  </w:style>
  <w:style w:type="paragraph" w:customStyle="1" w:styleId="TABLA-ENCABEZADO-BLANCO">
    <w:name w:val="TABLA-ENCABEZADO-BLANCO"/>
    <w:basedOn w:val="TABLA-ENCABEZADO"/>
    <w:qFormat/>
    <w:locked/>
    <w:rsid w:val="008C35AF"/>
    <w:rPr>
      <w:rFonts w:ascii="Atkinson Hyperlegible" w:hAnsi="Atkinson Hyperlegible"/>
      <w:b/>
      <w:bCs/>
      <w:color w:val="FFFFFF" w:themeColor="background1"/>
    </w:rPr>
  </w:style>
  <w:style w:type="paragraph" w:customStyle="1" w:styleId="NFASIS">
    <w:name w:val="ÉNFASIS"/>
    <w:basedOn w:val="PRRAFO"/>
    <w:next w:val="PRRAFO"/>
    <w:link w:val="NFASISCar"/>
    <w:qFormat/>
    <w:locked/>
    <w:rsid w:val="00E44895"/>
    <w:pPr>
      <w:pBdr>
        <w:top w:val="single" w:sz="12" w:space="8" w:color="CCE4F4"/>
        <w:bottom w:val="single" w:sz="12" w:space="8" w:color="CCE4F4"/>
      </w:pBdr>
      <w:shd w:val="clear" w:color="CCE4F4" w:fill="auto"/>
      <w:spacing w:before="360" w:after="640" w:line="480" w:lineRule="exact"/>
      <w:ind w:right="2268"/>
    </w:pPr>
    <w:rPr>
      <w:sz w:val="32"/>
      <w:szCs w:val="28"/>
    </w:rPr>
  </w:style>
  <w:style w:type="character" w:customStyle="1" w:styleId="NFASISCar">
    <w:name w:val="ÉNFASIS Car"/>
    <w:basedOn w:val="PRRAFOCar"/>
    <w:link w:val="NFASIS"/>
    <w:rsid w:val="00E44895"/>
    <w:rPr>
      <w:rFonts w:ascii="Atkinson Hyperlegible" w:hAnsi="Atkinson Hyperlegible"/>
      <w:color w:val="49555F"/>
      <w:sz w:val="32"/>
      <w:szCs w:val="28"/>
      <w:shd w:val="clear" w:color="CCE4F4" w:fill="auto"/>
    </w:rPr>
  </w:style>
  <w:style w:type="paragraph" w:styleId="Textonotaalfinal">
    <w:name w:val="endnote text"/>
    <w:basedOn w:val="Normal"/>
    <w:link w:val="TextonotaalfinalCar"/>
    <w:uiPriority w:val="99"/>
    <w:unhideWhenUsed/>
    <w:rsid w:val="007C1F6F"/>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7C1F6F"/>
    <w:rPr>
      <w:rFonts w:ascii="Arial" w:hAnsi="Arial"/>
      <w:color w:val="0042C7" w:themeColor="text1" w:themeTint="BF"/>
      <w:sz w:val="20"/>
      <w:szCs w:val="20"/>
    </w:rPr>
  </w:style>
  <w:style w:type="character" w:styleId="Refdenotaalfinal">
    <w:name w:val="endnote reference"/>
    <w:basedOn w:val="Fuentedeprrafopredeter"/>
    <w:uiPriority w:val="99"/>
    <w:semiHidden/>
    <w:unhideWhenUsed/>
    <w:rsid w:val="007C1F6F"/>
    <w:rPr>
      <w:vertAlign w:val="superscript"/>
    </w:rPr>
  </w:style>
  <w:style w:type="paragraph" w:styleId="TtuloTDC">
    <w:name w:val="TOC Heading"/>
    <w:basedOn w:val="Ttulo1"/>
    <w:next w:val="Normal"/>
    <w:uiPriority w:val="39"/>
    <w:unhideWhenUsed/>
    <w:qFormat/>
    <w:rsid w:val="009A70FF"/>
    <w:pPr>
      <w:spacing w:before="240" w:after="0" w:line="259" w:lineRule="auto"/>
      <w:outlineLvl w:val="9"/>
    </w:pPr>
    <w:rPr>
      <w:color w:val="001747" w:themeColor="accent1" w:themeShade="BF"/>
      <w:sz w:val="32"/>
      <w:lang w:eastAsia="es-ES"/>
    </w:rPr>
  </w:style>
  <w:style w:type="paragraph" w:styleId="TDC4">
    <w:name w:val="toc 4"/>
    <w:basedOn w:val="Normal"/>
    <w:next w:val="Normal"/>
    <w:autoRedefine/>
    <w:uiPriority w:val="39"/>
    <w:unhideWhenUsed/>
    <w:rsid w:val="00937E58"/>
    <w:pPr>
      <w:spacing w:after="0"/>
      <w:ind w:left="720"/>
    </w:pPr>
    <w:rPr>
      <w:rFonts w:ascii="Atkinson Hyperlegible" w:hAnsi="Atkinson Hyperlegible" w:cstheme="minorHAnsi"/>
      <w:color w:val="49555F"/>
      <w:sz w:val="22"/>
      <w:szCs w:val="18"/>
    </w:rPr>
  </w:style>
  <w:style w:type="paragraph" w:styleId="TDC5">
    <w:name w:val="toc 5"/>
    <w:basedOn w:val="Normal"/>
    <w:next w:val="Normal"/>
    <w:autoRedefine/>
    <w:uiPriority w:val="39"/>
    <w:unhideWhenUsed/>
    <w:rsid w:val="00F6519F"/>
    <w:pPr>
      <w:spacing w:after="0"/>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A913EC"/>
    <w:pPr>
      <w:pBdr>
        <w:top w:val="single" w:sz="4" w:space="4" w:color="5B6A92"/>
        <w:bottom w:val="single" w:sz="4" w:space="4" w:color="5B6A92"/>
      </w:pBdr>
      <w:spacing w:before="240" w:line="360" w:lineRule="exact"/>
      <w:outlineLvl w:val="5"/>
    </w:pPr>
    <w:rPr>
      <w:rFonts w:ascii="Atkinson Hyperlegible" w:eastAsia="Calibri" w:hAnsi="Atkinson Hyperlegible" w:cs="Arial"/>
      <w:b/>
      <w:bCs/>
      <w:color w:val="49555F"/>
      <w:sz w:val="28"/>
      <w:szCs w:val="28"/>
      <w:shd w:val="clear" w:color="auto" w:fill="FFFFFF"/>
    </w:rPr>
  </w:style>
  <w:style w:type="paragraph" w:styleId="TDC7">
    <w:name w:val="toc 7"/>
    <w:basedOn w:val="Normal"/>
    <w:next w:val="Normal"/>
    <w:autoRedefine/>
    <w:uiPriority w:val="39"/>
    <w:unhideWhenUsed/>
    <w:rsid w:val="00F6519F"/>
    <w:pPr>
      <w:spacing w:after="0"/>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F6519F"/>
    <w:pPr>
      <w:spacing w:after="0"/>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F6519F"/>
    <w:pPr>
      <w:spacing w:after="0"/>
      <w:ind w:left="1920"/>
    </w:pPr>
    <w:rPr>
      <w:rFonts w:asciiTheme="minorHAnsi" w:hAnsiTheme="minorHAnsi" w:cstheme="minorHAnsi"/>
      <w:sz w:val="18"/>
      <w:szCs w:val="18"/>
    </w:rPr>
  </w:style>
  <w:style w:type="paragraph" w:styleId="Prrafodelista">
    <w:name w:val="List Paragraph"/>
    <w:basedOn w:val="PRRAFO"/>
    <w:uiPriority w:val="34"/>
    <w:rsid w:val="00A913EC"/>
  </w:style>
  <w:style w:type="numbering" w:customStyle="1" w:styleId="ILUNION">
    <w:name w:val="ILUNION"/>
    <w:uiPriority w:val="99"/>
    <w:locked/>
    <w:rsid w:val="00EE2BC7"/>
    <w:pPr>
      <w:numPr>
        <w:numId w:val="4"/>
      </w:numPr>
    </w:pPr>
  </w:style>
  <w:style w:type="numbering" w:customStyle="1" w:styleId="ILUNION1">
    <w:name w:val="ILUNION1"/>
    <w:uiPriority w:val="99"/>
    <w:locked/>
    <w:rsid w:val="00324D40"/>
  </w:style>
  <w:style w:type="paragraph" w:customStyle="1" w:styleId="TablaTexto">
    <w:name w:val="Tabla Texto"/>
    <w:basedOn w:val="PRRAFO"/>
    <w:link w:val="TablaTextoCar"/>
    <w:locked/>
    <w:rsid w:val="00384CC5"/>
    <w:pPr>
      <w:spacing w:after="0" w:line="360" w:lineRule="atLeast"/>
    </w:pPr>
  </w:style>
  <w:style w:type="paragraph" w:customStyle="1" w:styleId="TablaDatos">
    <w:name w:val="Tabla Datos"/>
    <w:basedOn w:val="TablaTexto"/>
    <w:link w:val="TablaDatosCar"/>
    <w:locked/>
    <w:rsid w:val="009A70FF"/>
    <w:rPr>
      <w:b/>
      <w:szCs w:val="28"/>
    </w:rPr>
  </w:style>
  <w:style w:type="character" w:customStyle="1" w:styleId="TablaTextoCar">
    <w:name w:val="Tabla Texto Car"/>
    <w:basedOn w:val="PRRAFOCar"/>
    <w:link w:val="TablaTexto"/>
    <w:rsid w:val="00384CC5"/>
    <w:rPr>
      <w:rFonts w:ascii="Atkinson Hyperlegible" w:hAnsi="Atkinson Hyperlegible"/>
      <w:color w:val="49555F"/>
      <w:sz w:val="24"/>
    </w:rPr>
  </w:style>
  <w:style w:type="character" w:customStyle="1" w:styleId="TablaDatosCar">
    <w:name w:val="Tabla Datos Car"/>
    <w:basedOn w:val="TablaTextoCar"/>
    <w:link w:val="TablaDatos"/>
    <w:rsid w:val="009A70FF"/>
    <w:rPr>
      <w:rFonts w:ascii="Avenir" w:hAnsi="Avenir"/>
      <w:b/>
      <w:color w:val="49555F"/>
      <w:sz w:val="24"/>
      <w:szCs w:val="28"/>
    </w:rPr>
  </w:style>
  <w:style w:type="character" w:customStyle="1" w:styleId="visually-hidden">
    <w:name w:val="visually-hidden"/>
    <w:basedOn w:val="Fuentedeprrafopredeter"/>
    <w:locked/>
    <w:rsid w:val="007C6B30"/>
  </w:style>
  <w:style w:type="character" w:customStyle="1" w:styleId="Ttulo6Car">
    <w:name w:val="Título 6 Car"/>
    <w:basedOn w:val="Fuentedeprrafopredeter"/>
    <w:link w:val="Ttulo6"/>
    <w:uiPriority w:val="9"/>
    <w:rsid w:val="00A913EC"/>
    <w:rPr>
      <w:rFonts w:ascii="Atkinson Hyperlegible" w:hAnsi="Atkinson Hyperlegible"/>
      <w:b/>
      <w:bCs/>
      <w:color w:val="5B6A92"/>
      <w:sz w:val="28"/>
      <w:szCs w:val="28"/>
    </w:rPr>
  </w:style>
  <w:style w:type="character" w:customStyle="1" w:styleId="Ttulo7Car">
    <w:name w:val="Título 7 Car"/>
    <w:basedOn w:val="Fuentedeprrafopredeter"/>
    <w:link w:val="Ttulo7"/>
    <w:uiPriority w:val="9"/>
    <w:rsid w:val="00503800"/>
    <w:rPr>
      <w:rFonts w:ascii="Atkinson Hyperlegible" w:eastAsiaTheme="majorEastAsia" w:hAnsi="Atkinson Hyperlegible" w:cstheme="majorBidi"/>
      <w:b/>
      <w:iCs/>
      <w:color w:val="1B2A37"/>
      <w:sz w:val="24"/>
    </w:rPr>
  </w:style>
  <w:style w:type="character" w:customStyle="1" w:styleId="Ttulo8Car">
    <w:name w:val="Título 8 Car"/>
    <w:basedOn w:val="Fuentedeprrafopredeter"/>
    <w:link w:val="Ttulo8"/>
    <w:uiPriority w:val="9"/>
    <w:semiHidden/>
    <w:rsid w:val="00D84AEF"/>
    <w:rPr>
      <w:rFonts w:asciiTheme="majorHAnsi" w:eastAsiaTheme="majorEastAsia" w:hAnsiTheme="majorHAnsi" w:cstheme="majorBidi"/>
      <w:color w:val="00359F" w:themeColor="text1" w:themeTint="D8"/>
      <w:sz w:val="21"/>
      <w:szCs w:val="21"/>
    </w:rPr>
  </w:style>
  <w:style w:type="character" w:customStyle="1" w:styleId="Ttulo9Car">
    <w:name w:val="Título 9 Car"/>
    <w:basedOn w:val="Fuentedeprrafopredeter"/>
    <w:link w:val="Ttulo9"/>
    <w:uiPriority w:val="9"/>
    <w:semiHidden/>
    <w:rsid w:val="00D84AEF"/>
    <w:rPr>
      <w:rFonts w:asciiTheme="majorHAnsi" w:eastAsiaTheme="majorEastAsia" w:hAnsiTheme="majorHAnsi" w:cstheme="majorBidi"/>
      <w:i/>
      <w:iCs/>
      <w:color w:val="00359F" w:themeColor="text1" w:themeTint="D8"/>
      <w:sz w:val="21"/>
      <w:szCs w:val="21"/>
    </w:rPr>
  </w:style>
  <w:style w:type="paragraph" w:customStyle="1" w:styleId="PRRAFOILUNION">
    <w:name w:val="PÁRRAFO ILUNION"/>
    <w:basedOn w:val="Normal"/>
    <w:link w:val="PRRAFOILUNIONCar"/>
    <w:rsid w:val="00E0761D"/>
    <w:pPr>
      <w:spacing w:after="180"/>
      <w:jc w:val="both"/>
    </w:pPr>
    <w:rPr>
      <w:color w:val="00349D" w:themeColor="text1" w:themeTint="D9"/>
      <w:sz w:val="22"/>
    </w:rPr>
  </w:style>
  <w:style w:type="character" w:customStyle="1" w:styleId="PRRAFOILUNIONCar">
    <w:name w:val="PÁRRAFO ILUNION Car"/>
    <w:basedOn w:val="Fuentedeprrafopredeter"/>
    <w:link w:val="PRRAFOILUNION"/>
    <w:rsid w:val="00E0761D"/>
    <w:rPr>
      <w:rFonts w:ascii="Arial" w:hAnsi="Arial"/>
      <w:color w:val="00349D" w:themeColor="text1" w:themeTint="D9"/>
    </w:rPr>
  </w:style>
  <w:style w:type="paragraph" w:customStyle="1" w:styleId="TablaCabecera">
    <w:name w:val="Tabla Cabecera"/>
    <w:basedOn w:val="tablaMuestra"/>
    <w:link w:val="TablaCabeceraCar"/>
    <w:qFormat/>
    <w:rsid w:val="0041522A"/>
    <w:pPr>
      <w:spacing w:before="240" w:after="240" w:line="360" w:lineRule="atLeast"/>
      <w:ind w:right="136"/>
    </w:pPr>
    <w:rPr>
      <w:rFonts w:ascii="Atkinson Hyperlegible" w:hAnsi="Atkinson Hyperlegible"/>
      <w:bCs w:val="0"/>
      <w:caps w:val="0"/>
      <w:color w:val="1B2A37"/>
      <w:kern w:val="2"/>
      <w14:ligatures w14:val="standardContextual"/>
    </w:rPr>
  </w:style>
  <w:style w:type="character" w:customStyle="1" w:styleId="ui-provider">
    <w:name w:val="ui-provider"/>
    <w:basedOn w:val="Fuentedeprrafopredeter"/>
    <w:rsid w:val="00004BAE"/>
  </w:style>
  <w:style w:type="character" w:customStyle="1" w:styleId="TablaCabeceraCar">
    <w:name w:val="Tabla Cabecera Car"/>
    <w:basedOn w:val="TablaDatosCar"/>
    <w:link w:val="TablaCabecera"/>
    <w:rsid w:val="0041522A"/>
    <w:rPr>
      <w:rFonts w:ascii="Atkinson Hyperlegible" w:hAnsi="Atkinson Hyperlegible" w:cs="Arial"/>
      <w:b/>
      <w:color w:val="1B2A37"/>
      <w:kern w:val="2"/>
      <w:sz w:val="24"/>
      <w:szCs w:val="24"/>
      <w14:ligatures w14:val="standardContextual"/>
    </w:rPr>
  </w:style>
  <w:style w:type="paragraph" w:customStyle="1" w:styleId="TABLA-CELDAS">
    <w:name w:val="TABLA-CELDAS"/>
    <w:basedOn w:val="TABLA-TEXTO"/>
    <w:qFormat/>
    <w:rsid w:val="00DD7A13"/>
    <w:pPr>
      <w:spacing w:before="240" w:after="240" w:line="240" w:lineRule="auto"/>
    </w:pPr>
    <w:rPr>
      <w:rFonts w:ascii="Atkinson Hyperlegible" w:hAnsi="Atkinson Hyperlegible"/>
      <w:sz w:val="24"/>
      <w:szCs w:val="24"/>
    </w:rPr>
  </w:style>
  <w:style w:type="paragraph" w:customStyle="1" w:styleId="DESTACADO-PRRAFO">
    <w:name w:val="DESTACADO-PÁRRAFO"/>
    <w:basedOn w:val="PRRAFO"/>
    <w:link w:val="DESTACADO-PRRAFOCar"/>
    <w:rsid w:val="003D4D59"/>
    <w:rPr>
      <w:b/>
    </w:rPr>
  </w:style>
  <w:style w:type="character" w:customStyle="1" w:styleId="DESTACADO-PRRAFOCar">
    <w:name w:val="DESTACADO-PÁRRAFO Car"/>
    <w:basedOn w:val="PRRAFOCar"/>
    <w:link w:val="DESTACADO-PRRAFO"/>
    <w:rsid w:val="003D4D59"/>
    <w:rPr>
      <w:rFonts w:ascii="Atkinson Hyperlegible" w:hAnsi="Atkinson Hyperlegible"/>
      <w:b/>
      <w:color w:val="1B2A37"/>
      <w:sz w:val="24"/>
    </w:rPr>
  </w:style>
  <w:style w:type="paragraph" w:customStyle="1" w:styleId="Subttuloportada">
    <w:name w:val="Subtítulo portada"/>
    <w:basedOn w:val="DESTACADO-PRRAFO"/>
    <w:link w:val="SubttuloportadaCar"/>
    <w:qFormat/>
    <w:rsid w:val="00B06802"/>
    <w:pPr>
      <w:pBdr>
        <w:top w:val="single" w:sz="4" w:space="4" w:color="FFD100"/>
        <w:bottom w:val="single" w:sz="4" w:space="2" w:color="FFD100"/>
      </w:pBdr>
      <w:spacing w:after="480" w:line="240" w:lineRule="auto"/>
    </w:pPr>
    <w:rPr>
      <w:b w:val="0"/>
      <w:color w:val="0077C8"/>
      <w:sz w:val="48"/>
      <w:szCs w:val="48"/>
    </w:rPr>
  </w:style>
  <w:style w:type="character" w:customStyle="1" w:styleId="SubttuloportadaCar">
    <w:name w:val="Subtítulo portada Car"/>
    <w:basedOn w:val="DESTACADO-PRRAFOCar"/>
    <w:link w:val="Subttuloportada"/>
    <w:rsid w:val="00B06802"/>
    <w:rPr>
      <w:rFonts w:ascii="Atkinson Hyperlegible" w:hAnsi="Atkinson Hyperlegible"/>
      <w:b w:val="0"/>
      <w:color w:val="0077C8"/>
      <w:sz w:val="48"/>
      <w:szCs w:val="48"/>
    </w:rPr>
  </w:style>
  <w:style w:type="paragraph" w:customStyle="1" w:styleId="ENTIDADYFECHA">
    <w:name w:val="ENTIDAD Y FECHA"/>
    <w:basedOn w:val="Normal"/>
    <w:rsid w:val="00AB42D1"/>
    <w:pPr>
      <w:spacing w:after="0" w:line="240" w:lineRule="auto"/>
    </w:pPr>
    <w:rPr>
      <w:rFonts w:ascii="Avenir" w:hAnsi="Avenir"/>
      <w:sz w:val="36"/>
      <w:szCs w:val="36"/>
    </w:rPr>
  </w:style>
  <w:style w:type="paragraph" w:customStyle="1" w:styleId="Listanumerada">
    <w:name w:val="Lista numerada"/>
    <w:basedOn w:val="LIST-VIETA"/>
    <w:link w:val="ListanumeradaCar"/>
    <w:rsid w:val="00D20354"/>
    <w:pPr>
      <w:numPr>
        <w:numId w:val="8"/>
      </w:numPr>
      <w:spacing w:before="120" w:after="120"/>
    </w:pPr>
  </w:style>
  <w:style w:type="character" w:customStyle="1" w:styleId="ListanumeradaCar">
    <w:name w:val="Lista numerada Car"/>
    <w:basedOn w:val="LIST-VIETACar"/>
    <w:link w:val="Listanumerada"/>
    <w:rsid w:val="00D20354"/>
    <w:rPr>
      <w:rFonts w:ascii="Atkinson Hyperlegible" w:hAnsi="Atkinson Hyperlegible"/>
      <w:color w:val="49555F"/>
      <w:sz w:val="24"/>
    </w:rPr>
  </w:style>
  <w:style w:type="paragraph" w:customStyle="1" w:styleId="DESTPRRAFO">
    <w:name w:val="DEST.PÁRRAFO"/>
    <w:basedOn w:val="PRRAFO"/>
    <w:next w:val="PRRAFO"/>
    <w:link w:val="DESTPRRAFOCar"/>
    <w:qFormat/>
    <w:rsid w:val="006963E0"/>
    <w:pPr>
      <w:pBdr>
        <w:top w:val="single" w:sz="4" w:space="4" w:color="A9B1C7"/>
        <w:bottom w:val="single" w:sz="4" w:space="2" w:color="A9B1C7"/>
      </w:pBdr>
    </w:pPr>
  </w:style>
  <w:style w:type="character" w:customStyle="1" w:styleId="DESTPRRAFOCar">
    <w:name w:val="DEST.PÁRRAFO Car"/>
    <w:basedOn w:val="PRRAFOCar"/>
    <w:link w:val="DESTPRRAFO"/>
    <w:rsid w:val="006963E0"/>
    <w:rPr>
      <w:rFonts w:ascii="Atkinson Hyperlegible" w:hAnsi="Atkinson Hyperlegible"/>
      <w:color w:val="49555F"/>
      <w:sz w:val="24"/>
    </w:rPr>
  </w:style>
  <w:style w:type="paragraph" w:customStyle="1" w:styleId="Enlace">
    <w:name w:val="Enlace"/>
    <w:basedOn w:val="Normal"/>
    <w:link w:val="EnlaceCar"/>
    <w:qFormat/>
    <w:rsid w:val="00C73F03"/>
    <w:pPr>
      <w:spacing w:before="240" w:after="240" w:line="240" w:lineRule="auto"/>
    </w:pPr>
    <w:rPr>
      <w:rFonts w:ascii="Atkinson Hyperlegible" w:eastAsia="Times New Roman" w:hAnsi="Atkinson Hyperlegible" w:cs="Times New Roman"/>
      <w:color w:val="0077C8"/>
      <w:szCs w:val="24"/>
      <w:u w:val="words"/>
      <w:lang w:eastAsia="es-ES"/>
    </w:rPr>
  </w:style>
  <w:style w:type="character" w:customStyle="1" w:styleId="EnlaceCar">
    <w:name w:val="Enlace Car"/>
    <w:basedOn w:val="Fuentedeprrafopredeter"/>
    <w:link w:val="Enlace"/>
    <w:rsid w:val="00C73F03"/>
    <w:rPr>
      <w:rFonts w:ascii="Atkinson Hyperlegible" w:eastAsia="Times New Roman" w:hAnsi="Atkinson Hyperlegible" w:cs="Times New Roman"/>
      <w:color w:val="0077C8"/>
      <w:sz w:val="24"/>
      <w:szCs w:val="24"/>
      <w:u w:val="words"/>
      <w:lang w:eastAsia="es-ES"/>
    </w:rPr>
  </w:style>
  <w:style w:type="paragraph" w:customStyle="1" w:styleId="ParrafoGrisCorporativo">
    <w:name w:val="Parrafo Gris Corporativo"/>
    <w:basedOn w:val="Normal"/>
    <w:link w:val="ParrafoGrisCorporativoCar"/>
    <w:rsid w:val="003E03EE"/>
    <w:pPr>
      <w:spacing w:after="0" w:line="276" w:lineRule="auto"/>
      <w:ind w:right="293"/>
    </w:pPr>
    <w:rPr>
      <w:rFonts w:ascii="Avenir Book" w:hAnsi="Avenir Book" w:cs="Arial"/>
      <w:color w:val="1B2A37"/>
      <w:szCs w:val="24"/>
    </w:rPr>
  </w:style>
  <w:style w:type="character" w:customStyle="1" w:styleId="ParrafoGrisCorporativoCar">
    <w:name w:val="Parrafo Gris Corporativo Car"/>
    <w:basedOn w:val="Fuentedeprrafopredeter"/>
    <w:link w:val="ParrafoGrisCorporativo"/>
    <w:rsid w:val="003E03EE"/>
    <w:rPr>
      <w:rFonts w:ascii="Avenir Book" w:hAnsi="Avenir Book" w:cs="Arial"/>
      <w:color w:val="1B2A37"/>
      <w:sz w:val="24"/>
      <w:szCs w:val="24"/>
    </w:rPr>
  </w:style>
  <w:style w:type="paragraph" w:customStyle="1" w:styleId="Normalnegrita">
    <w:name w:val="Normal negrita"/>
    <w:basedOn w:val="ParrafoGrisCorporativo"/>
    <w:next w:val="ParrafoGrisCorporativo"/>
    <w:link w:val="NormalnegritaCar"/>
    <w:rsid w:val="003E03EE"/>
    <w:pPr>
      <w:ind w:right="-1305"/>
    </w:pPr>
    <w:rPr>
      <w:rFonts w:ascii="Avenir Medium" w:hAnsi="Avenir Medium"/>
      <w:color w:val="0077C8"/>
    </w:rPr>
  </w:style>
  <w:style w:type="character" w:customStyle="1" w:styleId="NormalnegritaCar">
    <w:name w:val="Normal negrita Car"/>
    <w:basedOn w:val="Fuentedeprrafopredeter"/>
    <w:link w:val="Normalnegrita"/>
    <w:rsid w:val="003E03EE"/>
    <w:rPr>
      <w:rFonts w:ascii="Avenir Medium" w:hAnsi="Avenir Medium" w:cs="Arial"/>
      <w:color w:val="0077C8"/>
      <w:sz w:val="24"/>
      <w:szCs w:val="24"/>
    </w:rPr>
  </w:style>
  <w:style w:type="paragraph" w:customStyle="1" w:styleId="LIListaDesordenada">
    <w:name w:val="LI Lista Desordenada"/>
    <w:basedOn w:val="Normal"/>
    <w:link w:val="LIListaDesordenadaCar"/>
    <w:rsid w:val="003E03EE"/>
    <w:pPr>
      <w:numPr>
        <w:numId w:val="9"/>
      </w:numPr>
      <w:spacing w:after="120"/>
      <w:ind w:right="7341"/>
    </w:pPr>
    <w:rPr>
      <w:rFonts w:ascii="Avenir Book" w:hAnsi="Avenir Book" w:cs="Arial"/>
      <w:color w:val="auto"/>
    </w:rPr>
  </w:style>
  <w:style w:type="character" w:customStyle="1" w:styleId="LIListaDesordenadaCar">
    <w:name w:val="LI Lista Desordenada Car"/>
    <w:basedOn w:val="Fuentedeprrafopredeter"/>
    <w:link w:val="LIListaDesordenada"/>
    <w:locked/>
    <w:rsid w:val="003E03EE"/>
    <w:rPr>
      <w:rFonts w:ascii="Avenir Book" w:hAnsi="Avenir Book" w:cs="Arial"/>
      <w:sz w:val="24"/>
    </w:rPr>
  </w:style>
  <w:style w:type="paragraph" w:customStyle="1" w:styleId="tablaMuestra">
    <w:name w:val="tabla Muestra"/>
    <w:basedOn w:val="Normal"/>
    <w:link w:val="tablaMuestraCar"/>
    <w:rsid w:val="003E03EE"/>
    <w:pPr>
      <w:spacing w:after="0"/>
      <w:ind w:right="134"/>
    </w:pPr>
    <w:rPr>
      <w:rFonts w:ascii="Avenir Medium" w:hAnsi="Avenir Medium" w:cs="Arial"/>
      <w:b/>
      <w:bCs/>
      <w:caps/>
      <w:color w:val="0077C8"/>
      <w:szCs w:val="24"/>
    </w:rPr>
  </w:style>
  <w:style w:type="character" w:customStyle="1" w:styleId="tablaMuestraCar">
    <w:name w:val="tabla Muestra Car"/>
    <w:basedOn w:val="Fuentedeprrafopredeter"/>
    <w:link w:val="tablaMuestra"/>
    <w:rsid w:val="003E03EE"/>
    <w:rPr>
      <w:rFonts w:ascii="Avenir Medium" w:hAnsi="Avenir Medium" w:cs="Arial"/>
      <w:b/>
      <w:bCs/>
      <w:caps/>
      <w:color w:val="0077C8"/>
      <w:sz w:val="24"/>
      <w:szCs w:val="24"/>
    </w:rPr>
  </w:style>
  <w:style w:type="table" w:styleId="Tabladelista1clara-nfasis3">
    <w:name w:val="List Table 1 Light Accent 3"/>
    <w:basedOn w:val="Tablanormal"/>
    <w:uiPriority w:val="46"/>
    <w:locked/>
    <w:rsid w:val="003E03EE"/>
    <w:pPr>
      <w:spacing w:after="0" w:line="240" w:lineRule="auto"/>
    </w:pPr>
    <w:rPr>
      <w:kern w:val="2"/>
      <w14:ligatures w14:val="standardContextual"/>
    </w:rPr>
    <w:tblPr>
      <w:tblStyleRowBandSize w:val="1"/>
      <w:tblStyleColBandSize w:val="1"/>
    </w:tblPr>
    <w:tblStylePr w:type="firstRow">
      <w:rPr>
        <w:b/>
        <w:bCs/>
      </w:rPr>
      <w:tblPr/>
      <w:tcPr>
        <w:tcBorders>
          <w:bottom w:val="single" w:sz="4" w:space="0" w:color="5DD3FF" w:themeColor="accent3" w:themeTint="99"/>
        </w:tcBorders>
      </w:tcPr>
    </w:tblStylePr>
    <w:tblStylePr w:type="lastRow">
      <w:rPr>
        <w:b/>
        <w:bCs/>
      </w:rPr>
      <w:tblPr/>
      <w:tcPr>
        <w:tcBorders>
          <w:top w:val="single" w:sz="4" w:space="0" w:color="5DD3FF" w:themeColor="accent3" w:themeTint="99"/>
        </w:tcBorders>
      </w:tcPr>
    </w:tblStylePr>
    <w:tblStylePr w:type="firstCol">
      <w:rPr>
        <w:b/>
        <w:bCs/>
      </w:rPr>
    </w:tblStylePr>
    <w:tblStylePr w:type="lastCol">
      <w:rPr>
        <w:b/>
        <w:bCs/>
      </w:rPr>
    </w:tblStylePr>
    <w:tblStylePr w:type="band1Vert">
      <w:tblPr/>
      <w:tcPr>
        <w:shd w:val="clear" w:color="auto" w:fill="C9F0FF" w:themeFill="accent3" w:themeFillTint="33"/>
      </w:tcPr>
    </w:tblStylePr>
    <w:tblStylePr w:type="band1Horz">
      <w:tblPr/>
      <w:tcPr>
        <w:shd w:val="clear" w:color="auto" w:fill="C9F0FF" w:themeFill="accent3" w:themeFillTint="33"/>
      </w:tcPr>
    </w:tblStylePr>
  </w:style>
  <w:style w:type="paragraph" w:customStyle="1" w:styleId="ListaOrdenadaIconos">
    <w:name w:val="Lista Ordenada Iconos"/>
    <w:basedOn w:val="Normal"/>
    <w:link w:val="ListaOrdenadaIconosCar"/>
    <w:rsid w:val="00C23AC3"/>
    <w:pPr>
      <w:spacing w:after="0"/>
      <w:ind w:left="184" w:right="276"/>
    </w:pPr>
    <w:rPr>
      <w:rFonts w:ascii="Avenir Book" w:hAnsi="Avenir Book" w:cs="Arial"/>
      <w:color w:val="0077C8"/>
      <w:sz w:val="32"/>
      <w:szCs w:val="32"/>
    </w:rPr>
  </w:style>
  <w:style w:type="character" w:customStyle="1" w:styleId="ListaOrdenadaIconosCar">
    <w:name w:val="Lista Ordenada Iconos Car"/>
    <w:basedOn w:val="Fuentedeprrafopredeter"/>
    <w:link w:val="ListaOrdenadaIconos"/>
    <w:rsid w:val="00C23AC3"/>
    <w:rPr>
      <w:rFonts w:ascii="Avenir Book" w:hAnsi="Avenir Book" w:cs="Arial"/>
      <w:color w:val="0077C8"/>
      <w:sz w:val="32"/>
      <w:szCs w:val="32"/>
    </w:rPr>
  </w:style>
  <w:style w:type="paragraph" w:customStyle="1" w:styleId="Datos">
    <w:name w:val="Datos"/>
    <w:basedOn w:val="PRRAFO"/>
    <w:next w:val="PRRAFO"/>
    <w:link w:val="DatosCar"/>
    <w:rsid w:val="007E4F62"/>
    <w:rPr>
      <w:color w:val="0077C8"/>
      <w:sz w:val="28"/>
      <w:szCs w:val="28"/>
    </w:rPr>
  </w:style>
  <w:style w:type="character" w:customStyle="1" w:styleId="DatosCar">
    <w:name w:val="Datos Car"/>
    <w:basedOn w:val="TablaTextoCar"/>
    <w:link w:val="Datos"/>
    <w:rsid w:val="007E4F62"/>
    <w:rPr>
      <w:rFonts w:ascii="Atkinson Hyperlegible" w:hAnsi="Atkinson Hyperlegible"/>
      <w:color w:val="0077C8"/>
      <w:sz w:val="28"/>
      <w:szCs w:val="28"/>
    </w:rPr>
  </w:style>
  <w:style w:type="table" w:styleId="Tablanormal1">
    <w:name w:val="Plain Table 1"/>
    <w:basedOn w:val="Tablanormal"/>
    <w:uiPriority w:val="41"/>
    <w:locked/>
    <w:rsid w:val="00D30F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onar">
    <w:name w:val="Mention"/>
    <w:basedOn w:val="Fuentedeprrafopredeter"/>
    <w:uiPriority w:val="99"/>
    <w:unhideWhenUsed/>
    <w:rsid w:val="00312B82"/>
    <w:rPr>
      <w:color w:val="2B579A"/>
      <w:shd w:val="clear" w:color="auto" w:fill="E1DFDD"/>
    </w:rPr>
  </w:style>
  <w:style w:type="paragraph" w:styleId="Bibliografa">
    <w:name w:val="Bibliography"/>
    <w:basedOn w:val="Normal"/>
    <w:next w:val="Normal"/>
    <w:uiPriority w:val="37"/>
    <w:semiHidden/>
    <w:unhideWhenUsed/>
    <w:rsid w:val="001E08CB"/>
  </w:style>
  <w:style w:type="paragraph" w:styleId="Cierre">
    <w:name w:val="Closing"/>
    <w:basedOn w:val="Normal"/>
    <w:link w:val="CierreCar"/>
    <w:uiPriority w:val="99"/>
    <w:semiHidden/>
    <w:unhideWhenUsed/>
    <w:rsid w:val="001E08CB"/>
    <w:pPr>
      <w:spacing w:after="0" w:line="240" w:lineRule="auto"/>
      <w:ind w:left="4252"/>
    </w:pPr>
  </w:style>
  <w:style w:type="character" w:customStyle="1" w:styleId="CierreCar">
    <w:name w:val="Cierre Car"/>
    <w:basedOn w:val="Fuentedeprrafopredeter"/>
    <w:link w:val="Cierre"/>
    <w:uiPriority w:val="99"/>
    <w:semiHidden/>
    <w:rsid w:val="001E08CB"/>
    <w:rPr>
      <w:rFonts w:ascii="Arial" w:hAnsi="Arial"/>
      <w:color w:val="0042C7" w:themeColor="text1" w:themeTint="BF"/>
      <w:sz w:val="24"/>
    </w:rPr>
  </w:style>
  <w:style w:type="paragraph" w:styleId="Cita">
    <w:name w:val="Quote"/>
    <w:basedOn w:val="Normal"/>
    <w:next w:val="Normal"/>
    <w:link w:val="CitaCar"/>
    <w:uiPriority w:val="29"/>
    <w:rsid w:val="001E08CB"/>
    <w:pPr>
      <w:spacing w:before="200" w:after="160"/>
      <w:ind w:left="864" w:right="864"/>
      <w:jc w:val="center"/>
    </w:pPr>
    <w:rPr>
      <w:i/>
      <w:iCs/>
    </w:rPr>
  </w:style>
  <w:style w:type="character" w:customStyle="1" w:styleId="CitaCar">
    <w:name w:val="Cita Car"/>
    <w:basedOn w:val="Fuentedeprrafopredeter"/>
    <w:link w:val="Cita"/>
    <w:uiPriority w:val="29"/>
    <w:rsid w:val="001E08CB"/>
    <w:rPr>
      <w:rFonts w:ascii="Arial" w:hAnsi="Arial"/>
      <w:i/>
      <w:iCs/>
      <w:color w:val="0042C7" w:themeColor="text1" w:themeTint="BF"/>
      <w:sz w:val="24"/>
    </w:rPr>
  </w:style>
  <w:style w:type="paragraph" w:styleId="Citadestacada">
    <w:name w:val="Intense Quote"/>
    <w:basedOn w:val="Normal"/>
    <w:next w:val="Normal"/>
    <w:link w:val="CitadestacadaCar"/>
    <w:uiPriority w:val="30"/>
    <w:rsid w:val="001E08CB"/>
    <w:pPr>
      <w:pBdr>
        <w:top w:val="single" w:sz="4" w:space="10" w:color="002060" w:themeColor="accent1"/>
        <w:bottom w:val="single" w:sz="4" w:space="10" w:color="002060" w:themeColor="accent1"/>
      </w:pBdr>
      <w:spacing w:before="360"/>
      <w:ind w:left="864" w:right="864"/>
      <w:jc w:val="center"/>
    </w:pPr>
    <w:rPr>
      <w:i/>
      <w:iCs/>
      <w:color w:val="002060" w:themeColor="accent1"/>
    </w:rPr>
  </w:style>
  <w:style w:type="character" w:customStyle="1" w:styleId="CitadestacadaCar">
    <w:name w:val="Cita destacada Car"/>
    <w:basedOn w:val="Fuentedeprrafopredeter"/>
    <w:link w:val="Citadestacada"/>
    <w:uiPriority w:val="30"/>
    <w:rsid w:val="001E08CB"/>
    <w:rPr>
      <w:rFonts w:ascii="Arial" w:hAnsi="Arial"/>
      <w:i/>
      <w:iCs/>
      <w:color w:val="002060" w:themeColor="accent1"/>
      <w:sz w:val="24"/>
    </w:rPr>
  </w:style>
  <w:style w:type="paragraph" w:styleId="Continuarlista">
    <w:name w:val="List Continue"/>
    <w:basedOn w:val="Normal"/>
    <w:uiPriority w:val="99"/>
    <w:semiHidden/>
    <w:unhideWhenUsed/>
    <w:rsid w:val="001E08CB"/>
    <w:pPr>
      <w:spacing w:after="120"/>
      <w:ind w:left="283"/>
      <w:contextualSpacing/>
    </w:pPr>
  </w:style>
  <w:style w:type="paragraph" w:styleId="Continuarlista2">
    <w:name w:val="List Continue 2"/>
    <w:basedOn w:val="Normal"/>
    <w:uiPriority w:val="99"/>
    <w:semiHidden/>
    <w:unhideWhenUsed/>
    <w:rsid w:val="001E08CB"/>
    <w:pPr>
      <w:spacing w:after="120"/>
      <w:ind w:left="566"/>
      <w:contextualSpacing/>
    </w:pPr>
  </w:style>
  <w:style w:type="paragraph" w:styleId="Continuarlista3">
    <w:name w:val="List Continue 3"/>
    <w:basedOn w:val="Normal"/>
    <w:uiPriority w:val="99"/>
    <w:semiHidden/>
    <w:unhideWhenUsed/>
    <w:rsid w:val="001E08CB"/>
    <w:pPr>
      <w:spacing w:after="120"/>
      <w:ind w:left="849"/>
      <w:contextualSpacing/>
    </w:pPr>
  </w:style>
  <w:style w:type="paragraph" w:styleId="Continuarlista4">
    <w:name w:val="List Continue 4"/>
    <w:basedOn w:val="Normal"/>
    <w:uiPriority w:val="99"/>
    <w:semiHidden/>
    <w:unhideWhenUsed/>
    <w:rsid w:val="001E08CB"/>
    <w:pPr>
      <w:spacing w:after="120"/>
      <w:ind w:left="1132"/>
      <w:contextualSpacing/>
    </w:pPr>
  </w:style>
  <w:style w:type="paragraph" w:styleId="Continuarlista5">
    <w:name w:val="List Continue 5"/>
    <w:basedOn w:val="Normal"/>
    <w:uiPriority w:val="99"/>
    <w:semiHidden/>
    <w:unhideWhenUsed/>
    <w:rsid w:val="001E08CB"/>
    <w:pPr>
      <w:spacing w:after="120"/>
      <w:ind w:left="1415"/>
      <w:contextualSpacing/>
    </w:pPr>
  </w:style>
  <w:style w:type="paragraph" w:styleId="Descripcin">
    <w:name w:val="caption"/>
    <w:basedOn w:val="Normal"/>
    <w:next w:val="Normal"/>
    <w:uiPriority w:val="35"/>
    <w:unhideWhenUsed/>
    <w:qFormat/>
    <w:rsid w:val="00D06EFD"/>
    <w:pPr>
      <w:spacing w:line="240" w:lineRule="auto"/>
      <w:jc w:val="center"/>
    </w:pPr>
    <w:rPr>
      <w:i/>
      <w:iCs/>
      <w:color w:val="44546A" w:themeColor="text2"/>
      <w:sz w:val="18"/>
      <w:szCs w:val="18"/>
    </w:rPr>
  </w:style>
  <w:style w:type="paragraph" w:styleId="DireccinHTML">
    <w:name w:val="HTML Address"/>
    <w:basedOn w:val="Normal"/>
    <w:link w:val="DireccinHTMLCar"/>
    <w:uiPriority w:val="99"/>
    <w:semiHidden/>
    <w:unhideWhenUsed/>
    <w:rsid w:val="001E08CB"/>
    <w:pPr>
      <w:spacing w:after="0" w:line="240" w:lineRule="auto"/>
    </w:pPr>
    <w:rPr>
      <w:i/>
      <w:iCs/>
    </w:rPr>
  </w:style>
  <w:style w:type="character" w:customStyle="1" w:styleId="DireccinHTMLCar">
    <w:name w:val="Dirección HTML Car"/>
    <w:basedOn w:val="Fuentedeprrafopredeter"/>
    <w:link w:val="DireccinHTML"/>
    <w:uiPriority w:val="99"/>
    <w:semiHidden/>
    <w:rsid w:val="001E08CB"/>
    <w:rPr>
      <w:rFonts w:ascii="Arial" w:hAnsi="Arial"/>
      <w:i/>
      <w:iCs/>
      <w:color w:val="0042C7" w:themeColor="text1" w:themeTint="BF"/>
      <w:sz w:val="24"/>
    </w:rPr>
  </w:style>
  <w:style w:type="paragraph" w:styleId="Direccinsobre">
    <w:name w:val="envelope address"/>
    <w:basedOn w:val="Normal"/>
    <w:uiPriority w:val="99"/>
    <w:semiHidden/>
    <w:unhideWhenUsed/>
    <w:rsid w:val="006610F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Encabezadodelista">
    <w:name w:val="toa heading"/>
    <w:basedOn w:val="Normal"/>
    <w:next w:val="Normal"/>
    <w:uiPriority w:val="99"/>
    <w:semiHidden/>
    <w:unhideWhenUsed/>
    <w:rsid w:val="001E08CB"/>
    <w:pPr>
      <w:spacing w:before="120"/>
    </w:pPr>
    <w:rPr>
      <w:rFonts w:asciiTheme="majorHAnsi" w:eastAsiaTheme="majorEastAsia" w:hAnsiTheme="majorHAnsi" w:cstheme="majorBidi"/>
      <w:b/>
      <w:bCs/>
      <w:szCs w:val="24"/>
    </w:rPr>
  </w:style>
  <w:style w:type="paragraph" w:styleId="Encabezadodemensaje">
    <w:name w:val="Message Header"/>
    <w:basedOn w:val="Normal"/>
    <w:link w:val="EncabezadodemensajeCar"/>
    <w:uiPriority w:val="99"/>
    <w:semiHidden/>
    <w:unhideWhenUsed/>
    <w:rsid w:val="001E08C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sid w:val="001E08CB"/>
    <w:rPr>
      <w:rFonts w:asciiTheme="majorHAnsi" w:eastAsiaTheme="majorEastAsia" w:hAnsiTheme="majorHAnsi" w:cstheme="majorBidi"/>
      <w:color w:val="0042C7" w:themeColor="text1" w:themeTint="BF"/>
      <w:sz w:val="24"/>
      <w:szCs w:val="24"/>
      <w:shd w:val="pct20" w:color="auto" w:fill="auto"/>
    </w:rPr>
  </w:style>
  <w:style w:type="paragraph" w:styleId="Encabezadodenota">
    <w:name w:val="Note Heading"/>
    <w:basedOn w:val="Normal"/>
    <w:next w:val="Normal"/>
    <w:link w:val="EncabezadodenotaCar"/>
    <w:uiPriority w:val="99"/>
    <w:semiHidden/>
    <w:unhideWhenUsed/>
    <w:rsid w:val="001E08CB"/>
    <w:pPr>
      <w:spacing w:after="0" w:line="240" w:lineRule="auto"/>
    </w:pPr>
  </w:style>
  <w:style w:type="character" w:customStyle="1" w:styleId="EncabezadodenotaCar">
    <w:name w:val="Encabezado de nota Car"/>
    <w:basedOn w:val="Fuentedeprrafopredeter"/>
    <w:link w:val="Encabezadodenota"/>
    <w:uiPriority w:val="99"/>
    <w:semiHidden/>
    <w:rsid w:val="001E08CB"/>
    <w:rPr>
      <w:rFonts w:ascii="Arial" w:hAnsi="Arial"/>
      <w:color w:val="0042C7" w:themeColor="text1" w:themeTint="BF"/>
      <w:sz w:val="24"/>
    </w:rPr>
  </w:style>
  <w:style w:type="paragraph" w:styleId="Fecha">
    <w:name w:val="Date"/>
    <w:basedOn w:val="Normal"/>
    <w:next w:val="Normal"/>
    <w:link w:val="FechaCar"/>
    <w:uiPriority w:val="99"/>
    <w:semiHidden/>
    <w:unhideWhenUsed/>
    <w:rsid w:val="001E08CB"/>
  </w:style>
  <w:style w:type="character" w:customStyle="1" w:styleId="FechaCar">
    <w:name w:val="Fecha Car"/>
    <w:basedOn w:val="Fuentedeprrafopredeter"/>
    <w:link w:val="Fecha"/>
    <w:uiPriority w:val="99"/>
    <w:semiHidden/>
    <w:rsid w:val="001E08CB"/>
    <w:rPr>
      <w:rFonts w:ascii="Arial" w:hAnsi="Arial"/>
      <w:color w:val="0042C7" w:themeColor="text1" w:themeTint="BF"/>
      <w:sz w:val="24"/>
    </w:rPr>
  </w:style>
  <w:style w:type="paragraph" w:styleId="Firma">
    <w:name w:val="Signature"/>
    <w:basedOn w:val="Normal"/>
    <w:link w:val="FirmaCar"/>
    <w:uiPriority w:val="99"/>
    <w:semiHidden/>
    <w:unhideWhenUsed/>
    <w:rsid w:val="001E08CB"/>
    <w:pPr>
      <w:spacing w:after="0" w:line="240" w:lineRule="auto"/>
      <w:ind w:left="4252"/>
    </w:pPr>
  </w:style>
  <w:style w:type="character" w:customStyle="1" w:styleId="FirmaCar">
    <w:name w:val="Firma Car"/>
    <w:basedOn w:val="Fuentedeprrafopredeter"/>
    <w:link w:val="Firma"/>
    <w:uiPriority w:val="99"/>
    <w:semiHidden/>
    <w:rsid w:val="001E08CB"/>
    <w:rPr>
      <w:rFonts w:ascii="Arial" w:hAnsi="Arial"/>
      <w:color w:val="0042C7" w:themeColor="text1" w:themeTint="BF"/>
      <w:sz w:val="24"/>
    </w:rPr>
  </w:style>
  <w:style w:type="paragraph" w:styleId="Firmadecorreoelectrnico">
    <w:name w:val="E-mail Signature"/>
    <w:basedOn w:val="Normal"/>
    <w:link w:val="FirmadecorreoelectrnicoCar"/>
    <w:uiPriority w:val="99"/>
    <w:semiHidden/>
    <w:unhideWhenUsed/>
    <w:rsid w:val="001E08CB"/>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1E08CB"/>
    <w:rPr>
      <w:rFonts w:ascii="Arial" w:hAnsi="Arial"/>
      <w:color w:val="0042C7" w:themeColor="text1" w:themeTint="BF"/>
      <w:sz w:val="24"/>
    </w:rPr>
  </w:style>
  <w:style w:type="paragraph" w:styleId="HTMLconformatoprevio">
    <w:name w:val="HTML Preformatted"/>
    <w:basedOn w:val="Normal"/>
    <w:link w:val="HTMLconformatoprevioCar"/>
    <w:uiPriority w:val="99"/>
    <w:semiHidden/>
    <w:unhideWhenUsed/>
    <w:rsid w:val="001E08C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E08CB"/>
    <w:rPr>
      <w:rFonts w:ascii="Consolas" w:hAnsi="Consolas"/>
      <w:color w:val="0042C7" w:themeColor="text1" w:themeTint="BF"/>
      <w:sz w:val="20"/>
      <w:szCs w:val="20"/>
    </w:rPr>
  </w:style>
  <w:style w:type="paragraph" w:styleId="ndice2">
    <w:name w:val="index 2"/>
    <w:basedOn w:val="Normal"/>
    <w:next w:val="Normal"/>
    <w:autoRedefine/>
    <w:uiPriority w:val="99"/>
    <w:semiHidden/>
    <w:unhideWhenUsed/>
    <w:rsid w:val="001E08CB"/>
    <w:pPr>
      <w:spacing w:after="0" w:line="240" w:lineRule="auto"/>
      <w:ind w:left="480" w:hanging="240"/>
    </w:pPr>
  </w:style>
  <w:style w:type="paragraph" w:styleId="Lista">
    <w:name w:val="List"/>
    <w:basedOn w:val="Normal"/>
    <w:uiPriority w:val="99"/>
    <w:semiHidden/>
    <w:unhideWhenUsed/>
    <w:rsid w:val="001E08CB"/>
    <w:pPr>
      <w:ind w:left="283" w:hanging="283"/>
      <w:contextualSpacing/>
    </w:pPr>
  </w:style>
  <w:style w:type="paragraph" w:styleId="Lista2">
    <w:name w:val="List 2"/>
    <w:basedOn w:val="Normal"/>
    <w:uiPriority w:val="99"/>
    <w:semiHidden/>
    <w:unhideWhenUsed/>
    <w:rsid w:val="001E08CB"/>
    <w:pPr>
      <w:ind w:left="566" w:hanging="283"/>
      <w:contextualSpacing/>
    </w:pPr>
  </w:style>
  <w:style w:type="paragraph" w:styleId="Lista3">
    <w:name w:val="List 3"/>
    <w:basedOn w:val="Normal"/>
    <w:uiPriority w:val="99"/>
    <w:semiHidden/>
    <w:unhideWhenUsed/>
    <w:rsid w:val="001E08CB"/>
    <w:pPr>
      <w:ind w:left="849" w:hanging="283"/>
      <w:contextualSpacing/>
    </w:pPr>
  </w:style>
  <w:style w:type="paragraph" w:styleId="Lista4">
    <w:name w:val="List 4"/>
    <w:basedOn w:val="Normal"/>
    <w:uiPriority w:val="99"/>
    <w:semiHidden/>
    <w:unhideWhenUsed/>
    <w:rsid w:val="001E08CB"/>
    <w:pPr>
      <w:ind w:left="1132" w:hanging="283"/>
      <w:contextualSpacing/>
    </w:pPr>
  </w:style>
  <w:style w:type="paragraph" w:styleId="Lista5">
    <w:name w:val="List 5"/>
    <w:basedOn w:val="Normal"/>
    <w:uiPriority w:val="99"/>
    <w:semiHidden/>
    <w:unhideWhenUsed/>
    <w:rsid w:val="001E08CB"/>
    <w:pPr>
      <w:ind w:left="1415" w:hanging="283"/>
      <w:contextualSpacing/>
    </w:pPr>
  </w:style>
  <w:style w:type="paragraph" w:styleId="Listaconnmeros">
    <w:name w:val="List Number"/>
    <w:basedOn w:val="Normal"/>
    <w:uiPriority w:val="99"/>
    <w:unhideWhenUsed/>
    <w:rsid w:val="00E60DDD"/>
    <w:pPr>
      <w:numPr>
        <w:numId w:val="1"/>
      </w:numPr>
      <w:spacing w:before="120" w:after="120"/>
      <w:ind w:left="709" w:hanging="357"/>
    </w:pPr>
    <w:rPr>
      <w:rFonts w:ascii="Atkinson Hyperlegible" w:hAnsi="Atkinson Hyperlegible"/>
      <w:color w:val="49555F"/>
    </w:rPr>
  </w:style>
  <w:style w:type="paragraph" w:styleId="Listaconnmeros2">
    <w:name w:val="List Number 2"/>
    <w:basedOn w:val="Listaconnmeros"/>
    <w:uiPriority w:val="99"/>
    <w:unhideWhenUsed/>
    <w:rsid w:val="00E60DDD"/>
    <w:pPr>
      <w:ind w:left="993"/>
    </w:pPr>
  </w:style>
  <w:style w:type="paragraph" w:styleId="Listaconnmeros3">
    <w:name w:val="List Number 3"/>
    <w:basedOn w:val="Listaconnmeros2"/>
    <w:uiPriority w:val="99"/>
    <w:unhideWhenUsed/>
    <w:rsid w:val="00E60DDD"/>
    <w:pPr>
      <w:ind w:left="1276"/>
    </w:pPr>
  </w:style>
  <w:style w:type="paragraph" w:styleId="Listaconnmeros4">
    <w:name w:val="List Number 4"/>
    <w:basedOn w:val="Listaconnmeros3"/>
    <w:uiPriority w:val="99"/>
    <w:unhideWhenUsed/>
    <w:rsid w:val="00E60DDD"/>
    <w:pPr>
      <w:ind w:left="1560"/>
    </w:pPr>
  </w:style>
  <w:style w:type="paragraph" w:styleId="Listaconnmeros5">
    <w:name w:val="List Number 5"/>
    <w:basedOn w:val="Listaconnmeros4"/>
    <w:uiPriority w:val="99"/>
    <w:unhideWhenUsed/>
    <w:rsid w:val="00E60DDD"/>
    <w:pPr>
      <w:ind w:left="1843"/>
    </w:pPr>
  </w:style>
  <w:style w:type="paragraph" w:styleId="Listaconvietas">
    <w:name w:val="List Bullet"/>
    <w:basedOn w:val="Normal"/>
    <w:uiPriority w:val="99"/>
    <w:unhideWhenUsed/>
    <w:rsid w:val="006813D9"/>
    <w:pPr>
      <w:numPr>
        <w:numId w:val="10"/>
      </w:numPr>
      <w:tabs>
        <w:tab w:val="clear" w:pos="360"/>
        <w:tab w:val="num" w:pos="851"/>
      </w:tabs>
      <w:ind w:left="709"/>
      <w:contextualSpacing/>
    </w:pPr>
    <w:rPr>
      <w:color w:val="44546A" w:themeColor="text2"/>
    </w:rPr>
  </w:style>
  <w:style w:type="paragraph" w:styleId="Listaconvietas2">
    <w:name w:val="List Bullet 2"/>
    <w:basedOn w:val="Listaconvietas"/>
    <w:uiPriority w:val="99"/>
    <w:unhideWhenUsed/>
    <w:rsid w:val="006813D9"/>
    <w:pPr>
      <w:tabs>
        <w:tab w:val="clear" w:pos="851"/>
      </w:tabs>
      <w:ind w:left="993"/>
    </w:pPr>
  </w:style>
  <w:style w:type="paragraph" w:styleId="Listaconvietas3">
    <w:name w:val="List Bullet 3"/>
    <w:basedOn w:val="Listaconvietas2"/>
    <w:uiPriority w:val="99"/>
    <w:unhideWhenUsed/>
    <w:rsid w:val="006813D9"/>
    <w:pPr>
      <w:ind w:left="1276"/>
    </w:pPr>
  </w:style>
  <w:style w:type="paragraph" w:styleId="Listaconvietas4">
    <w:name w:val="List Bullet 4"/>
    <w:basedOn w:val="Listaconvietas3"/>
    <w:uiPriority w:val="99"/>
    <w:unhideWhenUsed/>
    <w:rsid w:val="006813D9"/>
    <w:pPr>
      <w:ind w:left="1560"/>
    </w:pPr>
  </w:style>
  <w:style w:type="paragraph" w:styleId="Listaconvietas5">
    <w:name w:val="List Bullet 5"/>
    <w:basedOn w:val="Listaconvietas4"/>
    <w:uiPriority w:val="99"/>
    <w:unhideWhenUsed/>
    <w:rsid w:val="00A13E9B"/>
    <w:pPr>
      <w:ind w:left="1843"/>
    </w:pPr>
  </w:style>
  <w:style w:type="paragraph" w:styleId="Mapadeldocumento">
    <w:name w:val="Document Map"/>
    <w:basedOn w:val="Normal"/>
    <w:link w:val="MapadeldocumentoCar"/>
    <w:uiPriority w:val="99"/>
    <w:semiHidden/>
    <w:unhideWhenUsed/>
    <w:rsid w:val="001E08CB"/>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1E08CB"/>
    <w:rPr>
      <w:rFonts w:ascii="Segoe UI" w:hAnsi="Segoe UI" w:cs="Segoe UI"/>
      <w:color w:val="0042C7" w:themeColor="text1" w:themeTint="BF"/>
      <w:sz w:val="16"/>
      <w:szCs w:val="16"/>
    </w:rPr>
  </w:style>
  <w:style w:type="paragraph" w:styleId="Remitedesobre">
    <w:name w:val="envelope return"/>
    <w:basedOn w:val="Normal"/>
    <w:uiPriority w:val="99"/>
    <w:semiHidden/>
    <w:unhideWhenUsed/>
    <w:rsid w:val="001E08CB"/>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1E08CB"/>
  </w:style>
  <w:style w:type="character" w:customStyle="1" w:styleId="SaludoCar">
    <w:name w:val="Saludo Car"/>
    <w:basedOn w:val="Fuentedeprrafopredeter"/>
    <w:link w:val="Saludo"/>
    <w:uiPriority w:val="99"/>
    <w:semiHidden/>
    <w:rsid w:val="001E08CB"/>
    <w:rPr>
      <w:rFonts w:ascii="Arial" w:hAnsi="Arial"/>
      <w:color w:val="0042C7" w:themeColor="text1" w:themeTint="BF"/>
      <w:sz w:val="24"/>
    </w:rPr>
  </w:style>
  <w:style w:type="paragraph" w:styleId="Sangra2detindependiente">
    <w:name w:val="Body Text Indent 2"/>
    <w:basedOn w:val="Normal"/>
    <w:link w:val="Sangra2detindependienteCar"/>
    <w:uiPriority w:val="99"/>
    <w:semiHidden/>
    <w:unhideWhenUsed/>
    <w:rsid w:val="001E08C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E08CB"/>
    <w:rPr>
      <w:rFonts w:ascii="Arial" w:hAnsi="Arial"/>
      <w:color w:val="0042C7" w:themeColor="text1" w:themeTint="BF"/>
      <w:sz w:val="24"/>
    </w:rPr>
  </w:style>
  <w:style w:type="paragraph" w:styleId="Sangra3detindependiente">
    <w:name w:val="Body Text Indent 3"/>
    <w:basedOn w:val="Normal"/>
    <w:link w:val="Sangra3detindependienteCar"/>
    <w:uiPriority w:val="99"/>
    <w:semiHidden/>
    <w:unhideWhenUsed/>
    <w:rsid w:val="001E08C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1E08CB"/>
    <w:rPr>
      <w:rFonts w:ascii="Arial" w:hAnsi="Arial"/>
      <w:color w:val="0042C7" w:themeColor="text1" w:themeTint="BF"/>
      <w:sz w:val="16"/>
      <w:szCs w:val="16"/>
    </w:rPr>
  </w:style>
  <w:style w:type="paragraph" w:styleId="Sangradetextonormal">
    <w:name w:val="Body Text Indent"/>
    <w:basedOn w:val="Normal"/>
    <w:link w:val="SangradetextonormalCar"/>
    <w:uiPriority w:val="99"/>
    <w:semiHidden/>
    <w:unhideWhenUsed/>
    <w:rsid w:val="001E08CB"/>
    <w:pPr>
      <w:spacing w:after="120"/>
      <w:ind w:left="283"/>
    </w:pPr>
  </w:style>
  <w:style w:type="character" w:customStyle="1" w:styleId="SangradetextonormalCar">
    <w:name w:val="Sangría de texto normal Car"/>
    <w:basedOn w:val="Fuentedeprrafopredeter"/>
    <w:link w:val="Sangradetextonormal"/>
    <w:uiPriority w:val="99"/>
    <w:semiHidden/>
    <w:rsid w:val="001E08CB"/>
    <w:rPr>
      <w:rFonts w:ascii="Arial" w:hAnsi="Arial"/>
      <w:color w:val="0042C7" w:themeColor="text1" w:themeTint="BF"/>
      <w:sz w:val="24"/>
    </w:rPr>
  </w:style>
  <w:style w:type="paragraph" w:styleId="Sangranormal">
    <w:name w:val="Normal Indent"/>
    <w:basedOn w:val="Normal"/>
    <w:uiPriority w:val="99"/>
    <w:semiHidden/>
    <w:unhideWhenUsed/>
    <w:rsid w:val="001E08CB"/>
    <w:pPr>
      <w:ind w:left="708"/>
    </w:pPr>
  </w:style>
  <w:style w:type="paragraph" w:styleId="Subttulo">
    <w:name w:val="Subtitle"/>
    <w:basedOn w:val="Normal"/>
    <w:next w:val="Normal"/>
    <w:link w:val="SubttuloCar"/>
    <w:uiPriority w:val="11"/>
    <w:rsid w:val="001E08CB"/>
    <w:pPr>
      <w:numPr>
        <w:ilvl w:val="1"/>
      </w:numPr>
      <w:spacing w:after="160"/>
    </w:pPr>
    <w:rPr>
      <w:rFonts w:asciiTheme="minorHAnsi" w:eastAsiaTheme="minorEastAsia" w:hAnsiTheme="minorHAnsi"/>
      <w:color w:val="0050F2" w:themeColor="text1" w:themeTint="A5"/>
      <w:spacing w:val="15"/>
      <w:sz w:val="22"/>
    </w:rPr>
  </w:style>
  <w:style w:type="character" w:customStyle="1" w:styleId="SubttuloCar">
    <w:name w:val="Subtítulo Car"/>
    <w:basedOn w:val="Fuentedeprrafopredeter"/>
    <w:link w:val="Subttulo"/>
    <w:uiPriority w:val="11"/>
    <w:rsid w:val="001E08CB"/>
    <w:rPr>
      <w:rFonts w:eastAsiaTheme="minorEastAsia"/>
      <w:color w:val="0050F2" w:themeColor="text1" w:themeTint="A5"/>
      <w:spacing w:val="15"/>
    </w:rPr>
  </w:style>
  <w:style w:type="paragraph" w:styleId="Tabladeilustraciones">
    <w:name w:val="table of figures"/>
    <w:basedOn w:val="Normal"/>
    <w:next w:val="Normal"/>
    <w:uiPriority w:val="99"/>
    <w:semiHidden/>
    <w:unhideWhenUsed/>
    <w:rsid w:val="001E08CB"/>
    <w:pPr>
      <w:spacing w:after="0"/>
    </w:pPr>
  </w:style>
  <w:style w:type="paragraph" w:styleId="Textoconsangra">
    <w:name w:val="table of authorities"/>
    <w:basedOn w:val="Normal"/>
    <w:next w:val="Normal"/>
    <w:uiPriority w:val="99"/>
    <w:semiHidden/>
    <w:unhideWhenUsed/>
    <w:rsid w:val="001E08CB"/>
    <w:pPr>
      <w:spacing w:after="0"/>
      <w:ind w:left="240" w:hanging="240"/>
    </w:pPr>
  </w:style>
  <w:style w:type="paragraph" w:styleId="Textodebloque">
    <w:name w:val="Block Text"/>
    <w:basedOn w:val="Normal"/>
    <w:uiPriority w:val="99"/>
    <w:semiHidden/>
    <w:unhideWhenUsed/>
    <w:rsid w:val="001E08CB"/>
    <w:pPr>
      <w:pBdr>
        <w:top w:val="single" w:sz="2" w:space="10" w:color="002060" w:themeColor="accent1"/>
        <w:left w:val="single" w:sz="2" w:space="10" w:color="002060" w:themeColor="accent1"/>
        <w:bottom w:val="single" w:sz="2" w:space="10" w:color="002060" w:themeColor="accent1"/>
        <w:right w:val="single" w:sz="2" w:space="10" w:color="002060" w:themeColor="accent1"/>
      </w:pBdr>
      <w:ind w:left="1152" w:right="1152"/>
    </w:pPr>
    <w:rPr>
      <w:rFonts w:asciiTheme="minorHAnsi" w:eastAsiaTheme="minorEastAsia" w:hAnsiTheme="minorHAnsi"/>
      <w:i/>
      <w:iCs/>
      <w:color w:val="002060" w:themeColor="accent1"/>
    </w:rPr>
  </w:style>
  <w:style w:type="paragraph" w:styleId="Textoindependiente">
    <w:name w:val="Body Text"/>
    <w:basedOn w:val="Normal"/>
    <w:link w:val="TextoindependienteCar"/>
    <w:uiPriority w:val="99"/>
    <w:semiHidden/>
    <w:unhideWhenUsed/>
    <w:rsid w:val="001E08CB"/>
    <w:pPr>
      <w:spacing w:after="120"/>
    </w:pPr>
  </w:style>
  <w:style w:type="character" w:customStyle="1" w:styleId="TextoindependienteCar">
    <w:name w:val="Texto independiente Car"/>
    <w:basedOn w:val="Fuentedeprrafopredeter"/>
    <w:link w:val="Textoindependiente"/>
    <w:uiPriority w:val="99"/>
    <w:semiHidden/>
    <w:rsid w:val="001E08CB"/>
    <w:rPr>
      <w:rFonts w:ascii="Arial" w:hAnsi="Arial"/>
      <w:color w:val="0042C7" w:themeColor="text1" w:themeTint="BF"/>
      <w:sz w:val="24"/>
    </w:rPr>
  </w:style>
  <w:style w:type="paragraph" w:styleId="Textoindependiente2">
    <w:name w:val="Body Text 2"/>
    <w:basedOn w:val="Normal"/>
    <w:link w:val="Textoindependiente2Car"/>
    <w:uiPriority w:val="99"/>
    <w:semiHidden/>
    <w:unhideWhenUsed/>
    <w:rsid w:val="001E08CB"/>
    <w:pPr>
      <w:spacing w:after="120" w:line="480" w:lineRule="auto"/>
    </w:pPr>
  </w:style>
  <w:style w:type="character" w:customStyle="1" w:styleId="Textoindependiente2Car">
    <w:name w:val="Texto independiente 2 Car"/>
    <w:basedOn w:val="Fuentedeprrafopredeter"/>
    <w:link w:val="Textoindependiente2"/>
    <w:uiPriority w:val="99"/>
    <w:semiHidden/>
    <w:rsid w:val="001E08CB"/>
    <w:rPr>
      <w:rFonts w:ascii="Arial" w:hAnsi="Arial"/>
      <w:color w:val="0042C7" w:themeColor="text1" w:themeTint="BF"/>
      <w:sz w:val="24"/>
    </w:rPr>
  </w:style>
  <w:style w:type="paragraph" w:styleId="Textoindependiente3">
    <w:name w:val="Body Text 3"/>
    <w:basedOn w:val="Normal"/>
    <w:link w:val="Textoindependiente3Car"/>
    <w:uiPriority w:val="99"/>
    <w:semiHidden/>
    <w:unhideWhenUsed/>
    <w:rsid w:val="001E08C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E08CB"/>
    <w:rPr>
      <w:rFonts w:ascii="Arial" w:hAnsi="Arial"/>
      <w:color w:val="0042C7" w:themeColor="text1" w:themeTint="BF"/>
      <w:sz w:val="16"/>
      <w:szCs w:val="16"/>
    </w:rPr>
  </w:style>
  <w:style w:type="paragraph" w:styleId="Textoindependienteprimerasangra">
    <w:name w:val="Body Text First Indent"/>
    <w:basedOn w:val="Textoindependiente"/>
    <w:link w:val="TextoindependienteprimerasangraCar"/>
    <w:uiPriority w:val="99"/>
    <w:semiHidden/>
    <w:unhideWhenUsed/>
    <w:rsid w:val="001E08CB"/>
    <w:pPr>
      <w:spacing w:after="3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1E08CB"/>
    <w:rPr>
      <w:rFonts w:ascii="Arial" w:hAnsi="Arial"/>
      <w:color w:val="0042C7" w:themeColor="text1" w:themeTint="BF"/>
      <w:sz w:val="24"/>
    </w:rPr>
  </w:style>
  <w:style w:type="paragraph" w:styleId="Textoindependienteprimerasangra2">
    <w:name w:val="Body Text First Indent 2"/>
    <w:basedOn w:val="Sangradetextonormal"/>
    <w:link w:val="Textoindependienteprimerasangra2Car"/>
    <w:uiPriority w:val="99"/>
    <w:semiHidden/>
    <w:unhideWhenUsed/>
    <w:rsid w:val="001E08CB"/>
    <w:pPr>
      <w:spacing w:after="3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E08CB"/>
    <w:rPr>
      <w:rFonts w:ascii="Arial" w:hAnsi="Arial"/>
      <w:color w:val="0042C7" w:themeColor="text1" w:themeTint="BF"/>
      <w:sz w:val="24"/>
    </w:rPr>
  </w:style>
  <w:style w:type="paragraph" w:styleId="Textomacro">
    <w:name w:val="macro"/>
    <w:link w:val="TextomacroCar"/>
    <w:uiPriority w:val="99"/>
    <w:semiHidden/>
    <w:unhideWhenUsed/>
    <w:rsid w:val="001E08C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hAnsi="Consolas"/>
      <w:color w:val="0042C7" w:themeColor="text1" w:themeTint="BF"/>
      <w:sz w:val="20"/>
      <w:szCs w:val="20"/>
    </w:rPr>
  </w:style>
  <w:style w:type="character" w:customStyle="1" w:styleId="TextomacroCar">
    <w:name w:val="Texto macro Car"/>
    <w:basedOn w:val="Fuentedeprrafopredeter"/>
    <w:link w:val="Textomacro"/>
    <w:uiPriority w:val="99"/>
    <w:semiHidden/>
    <w:rsid w:val="001E08CB"/>
    <w:rPr>
      <w:rFonts w:ascii="Consolas" w:hAnsi="Consolas"/>
      <w:color w:val="0042C7" w:themeColor="text1" w:themeTint="BF"/>
      <w:sz w:val="20"/>
      <w:szCs w:val="20"/>
    </w:rPr>
  </w:style>
  <w:style w:type="paragraph" w:styleId="Textosinformato">
    <w:name w:val="Plain Text"/>
    <w:basedOn w:val="Normal"/>
    <w:link w:val="TextosinformatoCar"/>
    <w:uiPriority w:val="99"/>
    <w:semiHidden/>
    <w:unhideWhenUsed/>
    <w:rsid w:val="001E08CB"/>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1E08CB"/>
    <w:rPr>
      <w:rFonts w:ascii="Consolas" w:hAnsi="Consolas"/>
      <w:color w:val="0042C7" w:themeColor="text1" w:themeTint="BF"/>
      <w:sz w:val="21"/>
      <w:szCs w:val="21"/>
    </w:rPr>
  </w:style>
  <w:style w:type="paragraph" w:styleId="Ttulo">
    <w:name w:val="Title"/>
    <w:basedOn w:val="Normal"/>
    <w:next w:val="Normal"/>
    <w:link w:val="TtuloCar"/>
    <w:uiPriority w:val="10"/>
    <w:rsid w:val="001E08C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1E08CB"/>
    <w:rPr>
      <w:rFonts w:asciiTheme="majorHAnsi" w:eastAsiaTheme="majorEastAsia" w:hAnsiTheme="majorHAnsi" w:cstheme="majorBidi"/>
      <w:spacing w:val="-10"/>
      <w:kern w:val="28"/>
      <w:sz w:val="56"/>
      <w:szCs w:val="56"/>
    </w:rPr>
  </w:style>
  <w:style w:type="paragraph" w:styleId="Ttulodendice">
    <w:name w:val="index heading"/>
    <w:basedOn w:val="Normal"/>
    <w:next w:val="ndice1"/>
    <w:uiPriority w:val="99"/>
    <w:semiHidden/>
    <w:unhideWhenUsed/>
    <w:rsid w:val="001E08CB"/>
    <w:rPr>
      <w:rFonts w:asciiTheme="majorHAnsi" w:eastAsiaTheme="majorEastAsia" w:hAnsiTheme="majorHAnsi" w:cstheme="majorBidi"/>
      <w:b/>
      <w:bCs/>
    </w:rPr>
  </w:style>
  <w:style w:type="paragraph" w:customStyle="1" w:styleId="DESTACADOOSCURO">
    <w:name w:val="DESTACADO OSCURO"/>
    <w:link w:val="DESTACADOOSCUROCar"/>
    <w:rsid w:val="00D6375C"/>
    <w:pPr>
      <w:shd w:val="pct5" w:color="auto" w:fill="auto"/>
    </w:pPr>
    <w:rPr>
      <w:rFonts w:ascii="Atkinson Hyperlegible" w:hAnsi="Atkinson Hyperlegible"/>
      <w:color w:val="FFFFFF" w:themeColor="background1"/>
      <w:sz w:val="28"/>
      <w:szCs w:val="28"/>
      <w:shd w:val="clear" w:color="auto" w:fill="FFFFFF"/>
    </w:rPr>
  </w:style>
  <w:style w:type="character" w:customStyle="1" w:styleId="DESTACADOOSCUROCar">
    <w:name w:val="DESTACADO OSCURO Car"/>
    <w:basedOn w:val="PRRAFOCar"/>
    <w:link w:val="DESTACADOOSCURO"/>
    <w:rsid w:val="00D6375C"/>
    <w:rPr>
      <w:rFonts w:ascii="Atkinson Hyperlegible" w:hAnsi="Atkinson Hyperlegible"/>
      <w:color w:val="FFFFFF" w:themeColor="background1"/>
      <w:sz w:val="28"/>
      <w:szCs w:val="28"/>
      <w:shd w:val="pct5" w:color="auto" w:fill="auto"/>
    </w:rPr>
  </w:style>
  <w:style w:type="table" w:styleId="Tabladelista1clara-nfasis1">
    <w:name w:val="List Table 1 Light Accent 1"/>
    <w:basedOn w:val="Tablanormal"/>
    <w:uiPriority w:val="46"/>
    <w:locked/>
    <w:rsid w:val="009A4083"/>
    <w:pPr>
      <w:spacing w:after="0" w:line="240" w:lineRule="auto"/>
    </w:pPr>
    <w:tblPr>
      <w:tblStyleRowBandSize w:val="1"/>
      <w:tblStyleColBandSize w:val="1"/>
    </w:tblPr>
    <w:tblStylePr w:type="firstRow">
      <w:rPr>
        <w:b/>
        <w:bCs/>
      </w:rPr>
      <w:tblPr/>
      <w:tcPr>
        <w:tcBorders>
          <w:bottom w:val="single" w:sz="4" w:space="0" w:color="0659FF" w:themeColor="accent1" w:themeTint="99"/>
        </w:tcBorders>
      </w:tcPr>
    </w:tblStylePr>
    <w:tblStylePr w:type="lastRow">
      <w:rPr>
        <w:b/>
        <w:bCs/>
      </w:rPr>
      <w:tblPr/>
      <w:tcPr>
        <w:tcBorders>
          <w:top w:val="single" w:sz="4" w:space="0" w:color="0659FF" w:themeColor="accent1" w:themeTint="99"/>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paragraph" w:customStyle="1" w:styleId="Ttulodetabla">
    <w:name w:val="Título de tabla"/>
    <w:basedOn w:val="PRRAFO"/>
    <w:rsid w:val="00E16930"/>
    <w:rPr>
      <w:b/>
      <w:bCs/>
      <w:sz w:val="28"/>
      <w:szCs w:val="28"/>
    </w:rPr>
  </w:style>
  <w:style w:type="paragraph" w:customStyle="1" w:styleId="LIST-NUMERADA">
    <w:name w:val="LIST-NUMERADA"/>
    <w:basedOn w:val="LIST-VIETA"/>
    <w:link w:val="LIST-NUMERADACar"/>
    <w:qFormat/>
    <w:rsid w:val="00A913EC"/>
    <w:pPr>
      <w:numPr>
        <w:numId w:val="11"/>
      </w:numPr>
    </w:pPr>
  </w:style>
  <w:style w:type="character" w:customStyle="1" w:styleId="LIST-NUMERADACar">
    <w:name w:val="LIST-NUMERADA Car"/>
    <w:basedOn w:val="LIST-VIETACar"/>
    <w:link w:val="LIST-NUMERADA"/>
    <w:rsid w:val="00A913EC"/>
    <w:rPr>
      <w:rFonts w:ascii="Atkinson Hyperlegible" w:hAnsi="Atkinson Hyperlegible"/>
      <w:color w:val="49555F"/>
      <w:sz w:val="24"/>
    </w:rPr>
  </w:style>
  <w:style w:type="paragraph" w:customStyle="1" w:styleId="LIST-2NIVEL">
    <w:name w:val="LIST-2ºNIVEL"/>
    <w:basedOn w:val="LIST-VIETA"/>
    <w:link w:val="LIST-2NIVELCar"/>
    <w:qFormat/>
    <w:rsid w:val="00A913EC"/>
    <w:pPr>
      <w:numPr>
        <w:numId w:val="12"/>
      </w:numPr>
    </w:pPr>
  </w:style>
  <w:style w:type="character" w:customStyle="1" w:styleId="LIST-2NIVELCar">
    <w:name w:val="LIST-2ºNIVEL Car"/>
    <w:basedOn w:val="LIST-VIETACar"/>
    <w:link w:val="LIST-2NIVEL"/>
    <w:rsid w:val="00A913EC"/>
    <w:rPr>
      <w:rFonts w:ascii="Atkinson Hyperlegible" w:hAnsi="Atkinson Hyperlegible"/>
      <w:color w:val="49555F"/>
      <w:sz w:val="24"/>
    </w:rPr>
  </w:style>
  <w:style w:type="paragraph" w:customStyle="1" w:styleId="LISTLETRAS">
    <w:name w:val="LIST. LETRAS"/>
    <w:basedOn w:val="LIST-NUMERADA"/>
    <w:link w:val="LISTLETRASCar"/>
    <w:qFormat/>
    <w:rsid w:val="00A913EC"/>
    <w:pPr>
      <w:numPr>
        <w:numId w:val="13"/>
      </w:numPr>
    </w:pPr>
  </w:style>
  <w:style w:type="character" w:customStyle="1" w:styleId="LISTLETRASCar">
    <w:name w:val="LIST. LETRAS Car"/>
    <w:basedOn w:val="LIST-NUMERADACar"/>
    <w:link w:val="LISTLETRAS"/>
    <w:rsid w:val="00A913EC"/>
    <w:rPr>
      <w:rFonts w:ascii="Atkinson Hyperlegible" w:hAnsi="Atkinson Hyperlegible"/>
      <w:color w:val="49555F"/>
      <w:sz w:val="24"/>
    </w:rPr>
  </w:style>
  <w:style w:type="paragraph" w:customStyle="1" w:styleId="CITAODESTACADO">
    <w:name w:val="CITA O DESTACADO"/>
    <w:basedOn w:val="PRRAFO"/>
    <w:next w:val="PRRAFO"/>
    <w:link w:val="CITAODESTACADOCar"/>
    <w:qFormat/>
    <w:locked/>
    <w:rsid w:val="00C67038"/>
    <w:pPr>
      <w:pBdr>
        <w:top w:val="single" w:sz="12" w:space="8" w:color="CCE4F4"/>
        <w:bottom w:val="single" w:sz="12" w:space="8" w:color="CCE4F4"/>
      </w:pBdr>
      <w:shd w:val="clear" w:color="CCE4F4" w:fill="auto"/>
      <w:spacing w:before="120" w:after="720" w:line="480" w:lineRule="exact"/>
      <w:ind w:right="2268"/>
    </w:pPr>
    <w:rPr>
      <w:sz w:val="32"/>
      <w:szCs w:val="28"/>
    </w:rPr>
  </w:style>
  <w:style w:type="character" w:customStyle="1" w:styleId="CITAODESTACADOCar">
    <w:name w:val="CITA O DESTACADO Car"/>
    <w:basedOn w:val="PRRAFOCar"/>
    <w:link w:val="CITAODESTACADO"/>
    <w:rsid w:val="00C67038"/>
    <w:rPr>
      <w:rFonts w:ascii="Atkinson Hyperlegible" w:hAnsi="Atkinson Hyperlegible"/>
      <w:color w:val="49555F"/>
      <w:sz w:val="32"/>
      <w:szCs w:val="28"/>
      <w:shd w:val="clear" w:color="CCE4F4" w:fill="auto"/>
    </w:rPr>
  </w:style>
  <w:style w:type="paragraph" w:customStyle="1" w:styleId="EncabezadodeTablaHorizontal">
    <w:name w:val="Encabezado de Tabla Horizontal"/>
    <w:basedOn w:val="Normal"/>
    <w:rsid w:val="00735048"/>
    <w:pPr>
      <w:spacing w:before="100" w:beforeAutospacing="1" w:after="100" w:afterAutospacing="1" w:line="240" w:lineRule="auto"/>
      <w:jc w:val="center"/>
    </w:pPr>
    <w:rPr>
      <w:rFonts w:eastAsia="Times New Roman" w:cs="Arial"/>
      <w:b/>
      <w:color w:val="FFFFFF" w:themeColor="background1"/>
      <w:sz w:val="20"/>
      <w:szCs w:val="20"/>
      <w:lang w:val="es-ES_tradnl" w:eastAsia="es-ES"/>
    </w:rPr>
  </w:style>
  <w:style w:type="paragraph" w:customStyle="1" w:styleId="Pidetabla">
    <w:name w:val="Pié de tabla"/>
    <w:basedOn w:val="Normal"/>
    <w:next w:val="Normal"/>
    <w:rsid w:val="00735048"/>
    <w:pPr>
      <w:spacing w:after="120" w:line="240" w:lineRule="auto"/>
      <w:jc w:val="center"/>
    </w:pPr>
    <w:rPr>
      <w:rFonts w:cs="Arial"/>
      <w:b/>
      <w:bCs/>
      <w:color w:val="0070C0"/>
      <w:sz w:val="22"/>
      <w:szCs w:val="18"/>
    </w:rPr>
  </w:style>
  <w:style w:type="paragraph" w:customStyle="1" w:styleId="EstiloPCuadroSencilloAutomtico05ptoAnchodelnea">
    <w:name w:val="Estilo P + Cuadro: (Sencillo Automático  05 pto Ancho de línea)"/>
    <w:basedOn w:val="Normal"/>
    <w:autoRedefine/>
    <w:rsid w:val="000168ED"/>
    <w:pPr>
      <w:spacing w:before="100" w:beforeAutospacing="1" w:after="100" w:afterAutospacing="1"/>
    </w:pPr>
    <w:rPr>
      <w:rFonts w:eastAsia="Times New Roman" w:cs="Times New Roman"/>
      <w:color w:val="auto"/>
      <w:sz w:val="22"/>
      <w:lang w:val="es-ES_tradnl" w:eastAsia="es-ES"/>
    </w:rPr>
  </w:style>
  <w:style w:type="character" w:customStyle="1" w:styleId="webkit-html-attribute-name">
    <w:name w:val="webkit-html-attribute-name"/>
    <w:basedOn w:val="Fuentedeprrafopredeter"/>
    <w:rsid w:val="000168ED"/>
  </w:style>
  <w:style w:type="character" w:customStyle="1" w:styleId="webkit-html-attribute-value">
    <w:name w:val="webkit-html-attribute-value"/>
    <w:basedOn w:val="Fuentedeprrafopredeter"/>
    <w:rsid w:val="000168ED"/>
  </w:style>
  <w:style w:type="character" w:customStyle="1" w:styleId="Ingls">
    <w:name w:val="Inglés"/>
    <w:basedOn w:val="Fuentedeprrafopredeter"/>
    <w:uiPriority w:val="1"/>
    <w:qFormat/>
    <w:rsid w:val="002250A6"/>
    <w:rPr>
      <w:i/>
      <w:lang w:val="en-US"/>
    </w:rPr>
  </w:style>
  <w:style w:type="paragraph" w:customStyle="1" w:styleId="Ilustracin">
    <w:name w:val="Ilustración"/>
    <w:basedOn w:val="Normal"/>
    <w:next w:val="Descripcin"/>
    <w:qFormat/>
    <w:rsid w:val="002250A6"/>
    <w:pPr>
      <w:spacing w:before="200" w:after="0" w:line="240" w:lineRule="auto"/>
      <w:jc w:val="center"/>
    </w:pPr>
    <w:rPr>
      <w:noProof/>
      <w:sz w:val="22"/>
      <w:lang w:eastAsia="es-ES"/>
    </w:rPr>
  </w:style>
  <w:style w:type="paragraph" w:customStyle="1" w:styleId="OLl">
    <w:name w:val="OLl"/>
    <w:basedOn w:val="Normal"/>
    <w:rsid w:val="002250A6"/>
    <w:pPr>
      <w:keepLines/>
      <w:numPr>
        <w:numId w:val="16"/>
      </w:numPr>
      <w:suppressAutoHyphens/>
      <w:snapToGrid w:val="0"/>
      <w:spacing w:before="240" w:after="60"/>
      <w:ind w:left="720"/>
    </w:pPr>
    <w:rPr>
      <w:rFonts w:eastAsia="Times New Roman" w:cs="Arial"/>
      <w:bCs/>
      <w:color w:val="auto"/>
      <w:sz w:val="18"/>
      <w:szCs w:val="20"/>
      <w:lang w:val="es-ES_tradnl" w:eastAsia="es-ES"/>
    </w:rPr>
  </w:style>
  <w:style w:type="paragraph" w:customStyle="1" w:styleId="OL">
    <w:name w:val="OL"/>
    <w:basedOn w:val="OLl"/>
    <w:rsid w:val="002250A6"/>
    <w:pPr>
      <w:ind w:left="364"/>
    </w:pPr>
  </w:style>
  <w:style w:type="paragraph" w:customStyle="1" w:styleId="Cdigo">
    <w:name w:val="Código"/>
    <w:basedOn w:val="PRRAFO"/>
    <w:link w:val="CdigoCar"/>
    <w:qFormat/>
    <w:rsid w:val="00BD6D5B"/>
    <w:pPr>
      <w:pBdr>
        <w:top w:val="single" w:sz="4" w:space="4" w:color="0077C8"/>
        <w:left w:val="single" w:sz="4" w:space="4" w:color="0077C8"/>
        <w:bottom w:val="single" w:sz="4" w:space="4" w:color="0077C8"/>
        <w:right w:val="single" w:sz="4" w:space="4" w:color="0077C8"/>
      </w:pBdr>
      <w:shd w:val="clear" w:color="auto" w:fill="CCE4F4"/>
      <w:spacing w:line="240" w:lineRule="exact"/>
      <w:ind w:left="340" w:right="340"/>
      <w:mirrorIndents/>
    </w:pPr>
    <w:rPr>
      <w:rFonts w:ascii="Arial monospaced for SAP" w:hAnsi="Arial monospaced for SAP"/>
      <w:shd w:val="clear" w:color="auto" w:fill="auto"/>
    </w:rPr>
  </w:style>
  <w:style w:type="character" w:customStyle="1" w:styleId="CdigoCar">
    <w:name w:val="Código Car"/>
    <w:basedOn w:val="PRRAFOCar"/>
    <w:link w:val="Cdigo"/>
    <w:rsid w:val="00BD6D5B"/>
    <w:rPr>
      <w:rFonts w:ascii="Arial monospaced for SAP" w:hAnsi="Arial monospaced for SAP"/>
      <w:color w:val="49555F"/>
      <w:sz w:val="24"/>
      <w:shd w:val="clear" w:color="auto" w:fill="CCE4F4"/>
    </w:rPr>
  </w:style>
  <w:style w:type="character" w:styleId="Hipervnculovisitado">
    <w:name w:val="FollowedHyperlink"/>
    <w:basedOn w:val="Fuentedeprrafopredeter"/>
    <w:uiPriority w:val="99"/>
    <w:semiHidden/>
    <w:unhideWhenUsed/>
    <w:rsid w:val="00DA7519"/>
    <w:rPr>
      <w:color w:val="954F72" w:themeColor="followedHyperlink"/>
      <w:u w:val="single"/>
    </w:rPr>
  </w:style>
  <w:style w:type="paragraph" w:customStyle="1" w:styleId="fs-4">
    <w:name w:val="fs-4"/>
    <w:basedOn w:val="Normal"/>
    <w:rsid w:val="000B457E"/>
    <w:pPr>
      <w:spacing w:before="100" w:beforeAutospacing="1" w:after="100" w:afterAutospacing="1" w:line="240" w:lineRule="auto"/>
    </w:pPr>
    <w:rPr>
      <w:rFonts w:ascii="Times New Roman" w:eastAsia="Times New Roman" w:hAnsi="Times New Roman" w:cs="Times New Roman"/>
      <w:color w:val="auto"/>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32">
      <w:bodyDiv w:val="1"/>
      <w:marLeft w:val="0"/>
      <w:marRight w:val="0"/>
      <w:marTop w:val="0"/>
      <w:marBottom w:val="0"/>
      <w:divBdr>
        <w:top w:val="none" w:sz="0" w:space="0" w:color="auto"/>
        <w:left w:val="none" w:sz="0" w:space="0" w:color="auto"/>
        <w:bottom w:val="none" w:sz="0" w:space="0" w:color="auto"/>
        <w:right w:val="none" w:sz="0" w:space="0" w:color="auto"/>
      </w:divBdr>
    </w:div>
    <w:div w:id="26562494">
      <w:bodyDiv w:val="1"/>
      <w:marLeft w:val="0"/>
      <w:marRight w:val="0"/>
      <w:marTop w:val="0"/>
      <w:marBottom w:val="0"/>
      <w:divBdr>
        <w:top w:val="none" w:sz="0" w:space="0" w:color="auto"/>
        <w:left w:val="none" w:sz="0" w:space="0" w:color="auto"/>
        <w:bottom w:val="none" w:sz="0" w:space="0" w:color="auto"/>
        <w:right w:val="none" w:sz="0" w:space="0" w:color="auto"/>
      </w:divBdr>
      <w:divsChild>
        <w:div w:id="1244493455">
          <w:marLeft w:val="0"/>
          <w:marRight w:val="0"/>
          <w:marTop w:val="0"/>
          <w:marBottom w:val="0"/>
          <w:divBdr>
            <w:top w:val="none" w:sz="0" w:space="0" w:color="auto"/>
            <w:left w:val="none" w:sz="0" w:space="0" w:color="auto"/>
            <w:bottom w:val="none" w:sz="0" w:space="0" w:color="auto"/>
            <w:right w:val="none" w:sz="0" w:space="0" w:color="auto"/>
          </w:divBdr>
        </w:div>
      </w:divsChild>
    </w:div>
    <w:div w:id="164593241">
      <w:bodyDiv w:val="1"/>
      <w:marLeft w:val="0"/>
      <w:marRight w:val="0"/>
      <w:marTop w:val="0"/>
      <w:marBottom w:val="0"/>
      <w:divBdr>
        <w:top w:val="none" w:sz="0" w:space="0" w:color="auto"/>
        <w:left w:val="none" w:sz="0" w:space="0" w:color="auto"/>
        <w:bottom w:val="none" w:sz="0" w:space="0" w:color="auto"/>
        <w:right w:val="none" w:sz="0" w:space="0" w:color="auto"/>
      </w:divBdr>
      <w:divsChild>
        <w:div w:id="448354321">
          <w:marLeft w:val="0"/>
          <w:marRight w:val="0"/>
          <w:marTop w:val="0"/>
          <w:marBottom w:val="0"/>
          <w:divBdr>
            <w:top w:val="none" w:sz="0" w:space="0" w:color="auto"/>
            <w:left w:val="none" w:sz="0" w:space="0" w:color="auto"/>
            <w:bottom w:val="none" w:sz="0" w:space="0" w:color="auto"/>
            <w:right w:val="none" w:sz="0" w:space="0" w:color="auto"/>
          </w:divBdr>
        </w:div>
        <w:div w:id="821846483">
          <w:marLeft w:val="0"/>
          <w:marRight w:val="0"/>
          <w:marTop w:val="0"/>
          <w:marBottom w:val="0"/>
          <w:divBdr>
            <w:top w:val="none" w:sz="0" w:space="0" w:color="auto"/>
            <w:left w:val="none" w:sz="0" w:space="0" w:color="auto"/>
            <w:bottom w:val="none" w:sz="0" w:space="0" w:color="auto"/>
            <w:right w:val="none" w:sz="0" w:space="0" w:color="auto"/>
          </w:divBdr>
        </w:div>
      </w:divsChild>
    </w:div>
    <w:div w:id="169218609">
      <w:bodyDiv w:val="1"/>
      <w:marLeft w:val="0"/>
      <w:marRight w:val="0"/>
      <w:marTop w:val="0"/>
      <w:marBottom w:val="0"/>
      <w:divBdr>
        <w:top w:val="none" w:sz="0" w:space="0" w:color="auto"/>
        <w:left w:val="none" w:sz="0" w:space="0" w:color="auto"/>
        <w:bottom w:val="none" w:sz="0" w:space="0" w:color="auto"/>
        <w:right w:val="none" w:sz="0" w:space="0" w:color="auto"/>
      </w:divBdr>
    </w:div>
    <w:div w:id="236673049">
      <w:bodyDiv w:val="1"/>
      <w:marLeft w:val="0"/>
      <w:marRight w:val="0"/>
      <w:marTop w:val="0"/>
      <w:marBottom w:val="0"/>
      <w:divBdr>
        <w:top w:val="none" w:sz="0" w:space="0" w:color="auto"/>
        <w:left w:val="none" w:sz="0" w:space="0" w:color="auto"/>
        <w:bottom w:val="none" w:sz="0" w:space="0" w:color="auto"/>
        <w:right w:val="none" w:sz="0" w:space="0" w:color="auto"/>
      </w:divBdr>
    </w:div>
    <w:div w:id="264657366">
      <w:bodyDiv w:val="1"/>
      <w:marLeft w:val="0"/>
      <w:marRight w:val="0"/>
      <w:marTop w:val="0"/>
      <w:marBottom w:val="0"/>
      <w:divBdr>
        <w:top w:val="none" w:sz="0" w:space="0" w:color="auto"/>
        <w:left w:val="none" w:sz="0" w:space="0" w:color="auto"/>
        <w:bottom w:val="none" w:sz="0" w:space="0" w:color="auto"/>
        <w:right w:val="none" w:sz="0" w:space="0" w:color="auto"/>
      </w:divBdr>
    </w:div>
    <w:div w:id="282157666">
      <w:bodyDiv w:val="1"/>
      <w:marLeft w:val="0"/>
      <w:marRight w:val="0"/>
      <w:marTop w:val="0"/>
      <w:marBottom w:val="0"/>
      <w:divBdr>
        <w:top w:val="none" w:sz="0" w:space="0" w:color="auto"/>
        <w:left w:val="none" w:sz="0" w:space="0" w:color="auto"/>
        <w:bottom w:val="none" w:sz="0" w:space="0" w:color="auto"/>
        <w:right w:val="none" w:sz="0" w:space="0" w:color="auto"/>
      </w:divBdr>
    </w:div>
    <w:div w:id="301160604">
      <w:bodyDiv w:val="1"/>
      <w:marLeft w:val="0"/>
      <w:marRight w:val="0"/>
      <w:marTop w:val="0"/>
      <w:marBottom w:val="0"/>
      <w:divBdr>
        <w:top w:val="none" w:sz="0" w:space="0" w:color="auto"/>
        <w:left w:val="none" w:sz="0" w:space="0" w:color="auto"/>
        <w:bottom w:val="none" w:sz="0" w:space="0" w:color="auto"/>
        <w:right w:val="none" w:sz="0" w:space="0" w:color="auto"/>
      </w:divBdr>
      <w:divsChild>
        <w:div w:id="1502234356">
          <w:marLeft w:val="0"/>
          <w:marRight w:val="0"/>
          <w:marTop w:val="0"/>
          <w:marBottom w:val="0"/>
          <w:divBdr>
            <w:top w:val="none" w:sz="0" w:space="0" w:color="auto"/>
            <w:left w:val="none" w:sz="0" w:space="0" w:color="auto"/>
            <w:bottom w:val="none" w:sz="0" w:space="0" w:color="auto"/>
            <w:right w:val="none" w:sz="0" w:space="0" w:color="auto"/>
          </w:divBdr>
        </w:div>
      </w:divsChild>
    </w:div>
    <w:div w:id="317727918">
      <w:bodyDiv w:val="1"/>
      <w:marLeft w:val="0"/>
      <w:marRight w:val="0"/>
      <w:marTop w:val="0"/>
      <w:marBottom w:val="0"/>
      <w:divBdr>
        <w:top w:val="none" w:sz="0" w:space="0" w:color="auto"/>
        <w:left w:val="none" w:sz="0" w:space="0" w:color="auto"/>
        <w:bottom w:val="none" w:sz="0" w:space="0" w:color="auto"/>
        <w:right w:val="none" w:sz="0" w:space="0" w:color="auto"/>
      </w:divBdr>
      <w:divsChild>
        <w:div w:id="543256101">
          <w:marLeft w:val="0"/>
          <w:marRight w:val="0"/>
          <w:marTop w:val="0"/>
          <w:marBottom w:val="0"/>
          <w:divBdr>
            <w:top w:val="none" w:sz="0" w:space="0" w:color="auto"/>
            <w:left w:val="none" w:sz="0" w:space="0" w:color="auto"/>
            <w:bottom w:val="none" w:sz="0" w:space="0" w:color="auto"/>
            <w:right w:val="none" w:sz="0" w:space="0" w:color="auto"/>
          </w:divBdr>
        </w:div>
        <w:div w:id="926116452">
          <w:marLeft w:val="0"/>
          <w:marRight w:val="0"/>
          <w:marTop w:val="0"/>
          <w:marBottom w:val="0"/>
          <w:divBdr>
            <w:top w:val="none" w:sz="0" w:space="0" w:color="auto"/>
            <w:left w:val="none" w:sz="0" w:space="0" w:color="auto"/>
            <w:bottom w:val="none" w:sz="0" w:space="0" w:color="auto"/>
            <w:right w:val="none" w:sz="0" w:space="0" w:color="auto"/>
          </w:divBdr>
        </w:div>
      </w:divsChild>
    </w:div>
    <w:div w:id="343165731">
      <w:bodyDiv w:val="1"/>
      <w:marLeft w:val="0"/>
      <w:marRight w:val="0"/>
      <w:marTop w:val="0"/>
      <w:marBottom w:val="0"/>
      <w:divBdr>
        <w:top w:val="none" w:sz="0" w:space="0" w:color="auto"/>
        <w:left w:val="none" w:sz="0" w:space="0" w:color="auto"/>
        <w:bottom w:val="none" w:sz="0" w:space="0" w:color="auto"/>
        <w:right w:val="none" w:sz="0" w:space="0" w:color="auto"/>
      </w:divBdr>
    </w:div>
    <w:div w:id="586309485">
      <w:bodyDiv w:val="1"/>
      <w:marLeft w:val="0"/>
      <w:marRight w:val="0"/>
      <w:marTop w:val="0"/>
      <w:marBottom w:val="0"/>
      <w:divBdr>
        <w:top w:val="none" w:sz="0" w:space="0" w:color="auto"/>
        <w:left w:val="none" w:sz="0" w:space="0" w:color="auto"/>
        <w:bottom w:val="none" w:sz="0" w:space="0" w:color="auto"/>
        <w:right w:val="none" w:sz="0" w:space="0" w:color="auto"/>
      </w:divBdr>
    </w:div>
    <w:div w:id="660432376">
      <w:bodyDiv w:val="1"/>
      <w:marLeft w:val="0"/>
      <w:marRight w:val="0"/>
      <w:marTop w:val="0"/>
      <w:marBottom w:val="0"/>
      <w:divBdr>
        <w:top w:val="none" w:sz="0" w:space="0" w:color="auto"/>
        <w:left w:val="none" w:sz="0" w:space="0" w:color="auto"/>
        <w:bottom w:val="none" w:sz="0" w:space="0" w:color="auto"/>
        <w:right w:val="none" w:sz="0" w:space="0" w:color="auto"/>
      </w:divBdr>
      <w:divsChild>
        <w:div w:id="11537401">
          <w:marLeft w:val="0"/>
          <w:marRight w:val="0"/>
          <w:marTop w:val="0"/>
          <w:marBottom w:val="0"/>
          <w:divBdr>
            <w:top w:val="none" w:sz="0" w:space="0" w:color="auto"/>
            <w:left w:val="none" w:sz="0" w:space="0" w:color="auto"/>
            <w:bottom w:val="none" w:sz="0" w:space="0" w:color="auto"/>
            <w:right w:val="none" w:sz="0" w:space="0" w:color="auto"/>
          </w:divBdr>
        </w:div>
        <w:div w:id="40982458">
          <w:marLeft w:val="0"/>
          <w:marRight w:val="0"/>
          <w:marTop w:val="0"/>
          <w:marBottom w:val="0"/>
          <w:divBdr>
            <w:top w:val="none" w:sz="0" w:space="0" w:color="auto"/>
            <w:left w:val="none" w:sz="0" w:space="0" w:color="auto"/>
            <w:bottom w:val="none" w:sz="0" w:space="0" w:color="auto"/>
            <w:right w:val="none" w:sz="0" w:space="0" w:color="auto"/>
          </w:divBdr>
        </w:div>
        <w:div w:id="184442185">
          <w:marLeft w:val="0"/>
          <w:marRight w:val="0"/>
          <w:marTop w:val="0"/>
          <w:marBottom w:val="0"/>
          <w:divBdr>
            <w:top w:val="none" w:sz="0" w:space="0" w:color="auto"/>
            <w:left w:val="none" w:sz="0" w:space="0" w:color="auto"/>
            <w:bottom w:val="none" w:sz="0" w:space="0" w:color="auto"/>
            <w:right w:val="none" w:sz="0" w:space="0" w:color="auto"/>
          </w:divBdr>
        </w:div>
        <w:div w:id="217014020">
          <w:marLeft w:val="0"/>
          <w:marRight w:val="0"/>
          <w:marTop w:val="0"/>
          <w:marBottom w:val="0"/>
          <w:divBdr>
            <w:top w:val="none" w:sz="0" w:space="0" w:color="auto"/>
            <w:left w:val="none" w:sz="0" w:space="0" w:color="auto"/>
            <w:bottom w:val="none" w:sz="0" w:space="0" w:color="auto"/>
            <w:right w:val="none" w:sz="0" w:space="0" w:color="auto"/>
          </w:divBdr>
        </w:div>
        <w:div w:id="314601876">
          <w:marLeft w:val="0"/>
          <w:marRight w:val="0"/>
          <w:marTop w:val="0"/>
          <w:marBottom w:val="0"/>
          <w:divBdr>
            <w:top w:val="none" w:sz="0" w:space="0" w:color="auto"/>
            <w:left w:val="none" w:sz="0" w:space="0" w:color="auto"/>
            <w:bottom w:val="none" w:sz="0" w:space="0" w:color="auto"/>
            <w:right w:val="none" w:sz="0" w:space="0" w:color="auto"/>
          </w:divBdr>
        </w:div>
        <w:div w:id="365982723">
          <w:marLeft w:val="0"/>
          <w:marRight w:val="0"/>
          <w:marTop w:val="0"/>
          <w:marBottom w:val="0"/>
          <w:divBdr>
            <w:top w:val="none" w:sz="0" w:space="0" w:color="auto"/>
            <w:left w:val="none" w:sz="0" w:space="0" w:color="auto"/>
            <w:bottom w:val="none" w:sz="0" w:space="0" w:color="auto"/>
            <w:right w:val="none" w:sz="0" w:space="0" w:color="auto"/>
          </w:divBdr>
        </w:div>
        <w:div w:id="446967632">
          <w:marLeft w:val="0"/>
          <w:marRight w:val="0"/>
          <w:marTop w:val="0"/>
          <w:marBottom w:val="0"/>
          <w:divBdr>
            <w:top w:val="none" w:sz="0" w:space="0" w:color="auto"/>
            <w:left w:val="none" w:sz="0" w:space="0" w:color="auto"/>
            <w:bottom w:val="none" w:sz="0" w:space="0" w:color="auto"/>
            <w:right w:val="none" w:sz="0" w:space="0" w:color="auto"/>
          </w:divBdr>
        </w:div>
        <w:div w:id="772357924">
          <w:marLeft w:val="0"/>
          <w:marRight w:val="0"/>
          <w:marTop w:val="0"/>
          <w:marBottom w:val="0"/>
          <w:divBdr>
            <w:top w:val="none" w:sz="0" w:space="0" w:color="auto"/>
            <w:left w:val="none" w:sz="0" w:space="0" w:color="auto"/>
            <w:bottom w:val="none" w:sz="0" w:space="0" w:color="auto"/>
            <w:right w:val="none" w:sz="0" w:space="0" w:color="auto"/>
          </w:divBdr>
        </w:div>
        <w:div w:id="929504205">
          <w:marLeft w:val="0"/>
          <w:marRight w:val="0"/>
          <w:marTop w:val="0"/>
          <w:marBottom w:val="0"/>
          <w:divBdr>
            <w:top w:val="none" w:sz="0" w:space="0" w:color="auto"/>
            <w:left w:val="none" w:sz="0" w:space="0" w:color="auto"/>
            <w:bottom w:val="none" w:sz="0" w:space="0" w:color="auto"/>
            <w:right w:val="none" w:sz="0" w:space="0" w:color="auto"/>
          </w:divBdr>
        </w:div>
        <w:div w:id="1167090962">
          <w:marLeft w:val="0"/>
          <w:marRight w:val="0"/>
          <w:marTop w:val="0"/>
          <w:marBottom w:val="0"/>
          <w:divBdr>
            <w:top w:val="none" w:sz="0" w:space="0" w:color="auto"/>
            <w:left w:val="none" w:sz="0" w:space="0" w:color="auto"/>
            <w:bottom w:val="none" w:sz="0" w:space="0" w:color="auto"/>
            <w:right w:val="none" w:sz="0" w:space="0" w:color="auto"/>
          </w:divBdr>
        </w:div>
        <w:div w:id="1189023510">
          <w:marLeft w:val="0"/>
          <w:marRight w:val="0"/>
          <w:marTop w:val="0"/>
          <w:marBottom w:val="0"/>
          <w:divBdr>
            <w:top w:val="none" w:sz="0" w:space="0" w:color="auto"/>
            <w:left w:val="none" w:sz="0" w:space="0" w:color="auto"/>
            <w:bottom w:val="none" w:sz="0" w:space="0" w:color="auto"/>
            <w:right w:val="none" w:sz="0" w:space="0" w:color="auto"/>
          </w:divBdr>
        </w:div>
        <w:div w:id="1287471624">
          <w:marLeft w:val="0"/>
          <w:marRight w:val="0"/>
          <w:marTop w:val="0"/>
          <w:marBottom w:val="0"/>
          <w:divBdr>
            <w:top w:val="none" w:sz="0" w:space="0" w:color="auto"/>
            <w:left w:val="none" w:sz="0" w:space="0" w:color="auto"/>
            <w:bottom w:val="none" w:sz="0" w:space="0" w:color="auto"/>
            <w:right w:val="none" w:sz="0" w:space="0" w:color="auto"/>
          </w:divBdr>
        </w:div>
        <w:div w:id="1311252346">
          <w:marLeft w:val="0"/>
          <w:marRight w:val="0"/>
          <w:marTop w:val="0"/>
          <w:marBottom w:val="0"/>
          <w:divBdr>
            <w:top w:val="none" w:sz="0" w:space="0" w:color="auto"/>
            <w:left w:val="none" w:sz="0" w:space="0" w:color="auto"/>
            <w:bottom w:val="none" w:sz="0" w:space="0" w:color="auto"/>
            <w:right w:val="none" w:sz="0" w:space="0" w:color="auto"/>
          </w:divBdr>
        </w:div>
        <w:div w:id="1382512185">
          <w:marLeft w:val="0"/>
          <w:marRight w:val="0"/>
          <w:marTop w:val="0"/>
          <w:marBottom w:val="0"/>
          <w:divBdr>
            <w:top w:val="none" w:sz="0" w:space="0" w:color="auto"/>
            <w:left w:val="none" w:sz="0" w:space="0" w:color="auto"/>
            <w:bottom w:val="none" w:sz="0" w:space="0" w:color="auto"/>
            <w:right w:val="none" w:sz="0" w:space="0" w:color="auto"/>
          </w:divBdr>
        </w:div>
        <w:div w:id="1432164401">
          <w:marLeft w:val="0"/>
          <w:marRight w:val="0"/>
          <w:marTop w:val="0"/>
          <w:marBottom w:val="0"/>
          <w:divBdr>
            <w:top w:val="none" w:sz="0" w:space="0" w:color="auto"/>
            <w:left w:val="none" w:sz="0" w:space="0" w:color="auto"/>
            <w:bottom w:val="none" w:sz="0" w:space="0" w:color="auto"/>
            <w:right w:val="none" w:sz="0" w:space="0" w:color="auto"/>
          </w:divBdr>
        </w:div>
        <w:div w:id="1432312695">
          <w:marLeft w:val="0"/>
          <w:marRight w:val="0"/>
          <w:marTop w:val="0"/>
          <w:marBottom w:val="0"/>
          <w:divBdr>
            <w:top w:val="none" w:sz="0" w:space="0" w:color="auto"/>
            <w:left w:val="none" w:sz="0" w:space="0" w:color="auto"/>
            <w:bottom w:val="none" w:sz="0" w:space="0" w:color="auto"/>
            <w:right w:val="none" w:sz="0" w:space="0" w:color="auto"/>
          </w:divBdr>
        </w:div>
        <w:div w:id="1787112536">
          <w:marLeft w:val="0"/>
          <w:marRight w:val="0"/>
          <w:marTop w:val="0"/>
          <w:marBottom w:val="0"/>
          <w:divBdr>
            <w:top w:val="none" w:sz="0" w:space="0" w:color="auto"/>
            <w:left w:val="none" w:sz="0" w:space="0" w:color="auto"/>
            <w:bottom w:val="none" w:sz="0" w:space="0" w:color="auto"/>
            <w:right w:val="none" w:sz="0" w:space="0" w:color="auto"/>
          </w:divBdr>
        </w:div>
        <w:div w:id="1897928519">
          <w:marLeft w:val="0"/>
          <w:marRight w:val="0"/>
          <w:marTop w:val="0"/>
          <w:marBottom w:val="0"/>
          <w:divBdr>
            <w:top w:val="none" w:sz="0" w:space="0" w:color="auto"/>
            <w:left w:val="none" w:sz="0" w:space="0" w:color="auto"/>
            <w:bottom w:val="none" w:sz="0" w:space="0" w:color="auto"/>
            <w:right w:val="none" w:sz="0" w:space="0" w:color="auto"/>
          </w:divBdr>
        </w:div>
      </w:divsChild>
    </w:div>
    <w:div w:id="753012591">
      <w:bodyDiv w:val="1"/>
      <w:marLeft w:val="0"/>
      <w:marRight w:val="0"/>
      <w:marTop w:val="0"/>
      <w:marBottom w:val="0"/>
      <w:divBdr>
        <w:top w:val="none" w:sz="0" w:space="0" w:color="auto"/>
        <w:left w:val="none" w:sz="0" w:space="0" w:color="auto"/>
        <w:bottom w:val="none" w:sz="0" w:space="0" w:color="auto"/>
        <w:right w:val="none" w:sz="0" w:space="0" w:color="auto"/>
      </w:divBdr>
    </w:div>
    <w:div w:id="770592043">
      <w:bodyDiv w:val="1"/>
      <w:marLeft w:val="0"/>
      <w:marRight w:val="0"/>
      <w:marTop w:val="0"/>
      <w:marBottom w:val="0"/>
      <w:divBdr>
        <w:top w:val="none" w:sz="0" w:space="0" w:color="auto"/>
        <w:left w:val="none" w:sz="0" w:space="0" w:color="auto"/>
        <w:bottom w:val="none" w:sz="0" w:space="0" w:color="auto"/>
        <w:right w:val="none" w:sz="0" w:space="0" w:color="auto"/>
      </w:divBdr>
      <w:divsChild>
        <w:div w:id="802118401">
          <w:marLeft w:val="0"/>
          <w:marRight w:val="0"/>
          <w:marTop w:val="0"/>
          <w:marBottom w:val="0"/>
          <w:divBdr>
            <w:top w:val="none" w:sz="0" w:space="0" w:color="auto"/>
            <w:left w:val="none" w:sz="0" w:space="0" w:color="auto"/>
            <w:bottom w:val="none" w:sz="0" w:space="0" w:color="auto"/>
            <w:right w:val="none" w:sz="0" w:space="0" w:color="auto"/>
          </w:divBdr>
        </w:div>
        <w:div w:id="1683974733">
          <w:marLeft w:val="0"/>
          <w:marRight w:val="0"/>
          <w:marTop w:val="0"/>
          <w:marBottom w:val="0"/>
          <w:divBdr>
            <w:top w:val="none" w:sz="0" w:space="0" w:color="auto"/>
            <w:left w:val="none" w:sz="0" w:space="0" w:color="auto"/>
            <w:bottom w:val="none" w:sz="0" w:space="0" w:color="auto"/>
            <w:right w:val="none" w:sz="0" w:space="0" w:color="auto"/>
          </w:divBdr>
        </w:div>
      </w:divsChild>
    </w:div>
    <w:div w:id="834609877">
      <w:bodyDiv w:val="1"/>
      <w:marLeft w:val="0"/>
      <w:marRight w:val="0"/>
      <w:marTop w:val="0"/>
      <w:marBottom w:val="0"/>
      <w:divBdr>
        <w:top w:val="none" w:sz="0" w:space="0" w:color="auto"/>
        <w:left w:val="none" w:sz="0" w:space="0" w:color="auto"/>
        <w:bottom w:val="none" w:sz="0" w:space="0" w:color="auto"/>
        <w:right w:val="none" w:sz="0" w:space="0" w:color="auto"/>
      </w:divBdr>
      <w:divsChild>
        <w:div w:id="976883639">
          <w:marLeft w:val="0"/>
          <w:marRight w:val="0"/>
          <w:marTop w:val="0"/>
          <w:marBottom w:val="0"/>
          <w:divBdr>
            <w:top w:val="none" w:sz="0" w:space="0" w:color="auto"/>
            <w:left w:val="none" w:sz="0" w:space="0" w:color="auto"/>
            <w:bottom w:val="none" w:sz="0" w:space="0" w:color="auto"/>
            <w:right w:val="none" w:sz="0" w:space="0" w:color="auto"/>
          </w:divBdr>
        </w:div>
        <w:div w:id="1933734961">
          <w:marLeft w:val="0"/>
          <w:marRight w:val="0"/>
          <w:marTop w:val="0"/>
          <w:marBottom w:val="0"/>
          <w:divBdr>
            <w:top w:val="none" w:sz="0" w:space="0" w:color="auto"/>
            <w:left w:val="none" w:sz="0" w:space="0" w:color="auto"/>
            <w:bottom w:val="none" w:sz="0" w:space="0" w:color="auto"/>
            <w:right w:val="none" w:sz="0" w:space="0" w:color="auto"/>
          </w:divBdr>
        </w:div>
        <w:div w:id="1177616724">
          <w:marLeft w:val="0"/>
          <w:marRight w:val="0"/>
          <w:marTop w:val="0"/>
          <w:marBottom w:val="0"/>
          <w:divBdr>
            <w:top w:val="none" w:sz="0" w:space="0" w:color="auto"/>
            <w:left w:val="none" w:sz="0" w:space="0" w:color="auto"/>
            <w:bottom w:val="none" w:sz="0" w:space="0" w:color="auto"/>
            <w:right w:val="none" w:sz="0" w:space="0" w:color="auto"/>
          </w:divBdr>
        </w:div>
        <w:div w:id="597370420">
          <w:marLeft w:val="0"/>
          <w:marRight w:val="0"/>
          <w:marTop w:val="0"/>
          <w:marBottom w:val="0"/>
          <w:divBdr>
            <w:top w:val="none" w:sz="0" w:space="0" w:color="auto"/>
            <w:left w:val="none" w:sz="0" w:space="0" w:color="auto"/>
            <w:bottom w:val="none" w:sz="0" w:space="0" w:color="auto"/>
            <w:right w:val="none" w:sz="0" w:space="0" w:color="auto"/>
          </w:divBdr>
        </w:div>
        <w:div w:id="424889307">
          <w:marLeft w:val="0"/>
          <w:marRight w:val="0"/>
          <w:marTop w:val="0"/>
          <w:marBottom w:val="0"/>
          <w:divBdr>
            <w:top w:val="none" w:sz="0" w:space="0" w:color="auto"/>
            <w:left w:val="none" w:sz="0" w:space="0" w:color="auto"/>
            <w:bottom w:val="none" w:sz="0" w:space="0" w:color="auto"/>
            <w:right w:val="none" w:sz="0" w:space="0" w:color="auto"/>
          </w:divBdr>
        </w:div>
      </w:divsChild>
    </w:div>
    <w:div w:id="983244140">
      <w:bodyDiv w:val="1"/>
      <w:marLeft w:val="0"/>
      <w:marRight w:val="0"/>
      <w:marTop w:val="0"/>
      <w:marBottom w:val="0"/>
      <w:divBdr>
        <w:top w:val="none" w:sz="0" w:space="0" w:color="auto"/>
        <w:left w:val="none" w:sz="0" w:space="0" w:color="auto"/>
        <w:bottom w:val="none" w:sz="0" w:space="0" w:color="auto"/>
        <w:right w:val="none" w:sz="0" w:space="0" w:color="auto"/>
      </w:divBdr>
    </w:div>
    <w:div w:id="1080446964">
      <w:bodyDiv w:val="1"/>
      <w:marLeft w:val="0"/>
      <w:marRight w:val="0"/>
      <w:marTop w:val="0"/>
      <w:marBottom w:val="0"/>
      <w:divBdr>
        <w:top w:val="none" w:sz="0" w:space="0" w:color="auto"/>
        <w:left w:val="none" w:sz="0" w:space="0" w:color="auto"/>
        <w:bottom w:val="none" w:sz="0" w:space="0" w:color="auto"/>
        <w:right w:val="none" w:sz="0" w:space="0" w:color="auto"/>
      </w:divBdr>
    </w:div>
    <w:div w:id="1183204369">
      <w:bodyDiv w:val="1"/>
      <w:marLeft w:val="0"/>
      <w:marRight w:val="0"/>
      <w:marTop w:val="0"/>
      <w:marBottom w:val="0"/>
      <w:divBdr>
        <w:top w:val="none" w:sz="0" w:space="0" w:color="auto"/>
        <w:left w:val="none" w:sz="0" w:space="0" w:color="auto"/>
        <w:bottom w:val="none" w:sz="0" w:space="0" w:color="auto"/>
        <w:right w:val="none" w:sz="0" w:space="0" w:color="auto"/>
      </w:divBdr>
    </w:div>
    <w:div w:id="1322387964">
      <w:bodyDiv w:val="1"/>
      <w:marLeft w:val="0"/>
      <w:marRight w:val="0"/>
      <w:marTop w:val="0"/>
      <w:marBottom w:val="0"/>
      <w:divBdr>
        <w:top w:val="none" w:sz="0" w:space="0" w:color="auto"/>
        <w:left w:val="none" w:sz="0" w:space="0" w:color="auto"/>
        <w:bottom w:val="none" w:sz="0" w:space="0" w:color="auto"/>
        <w:right w:val="none" w:sz="0" w:space="0" w:color="auto"/>
      </w:divBdr>
    </w:div>
    <w:div w:id="1565948562">
      <w:bodyDiv w:val="1"/>
      <w:marLeft w:val="0"/>
      <w:marRight w:val="0"/>
      <w:marTop w:val="0"/>
      <w:marBottom w:val="0"/>
      <w:divBdr>
        <w:top w:val="none" w:sz="0" w:space="0" w:color="auto"/>
        <w:left w:val="none" w:sz="0" w:space="0" w:color="auto"/>
        <w:bottom w:val="none" w:sz="0" w:space="0" w:color="auto"/>
        <w:right w:val="none" w:sz="0" w:space="0" w:color="auto"/>
      </w:divBdr>
    </w:div>
    <w:div w:id="1570533099">
      <w:bodyDiv w:val="1"/>
      <w:marLeft w:val="0"/>
      <w:marRight w:val="0"/>
      <w:marTop w:val="0"/>
      <w:marBottom w:val="0"/>
      <w:divBdr>
        <w:top w:val="none" w:sz="0" w:space="0" w:color="auto"/>
        <w:left w:val="none" w:sz="0" w:space="0" w:color="auto"/>
        <w:bottom w:val="none" w:sz="0" w:space="0" w:color="auto"/>
        <w:right w:val="none" w:sz="0" w:space="0" w:color="auto"/>
      </w:divBdr>
    </w:div>
    <w:div w:id="1654215172">
      <w:bodyDiv w:val="1"/>
      <w:marLeft w:val="0"/>
      <w:marRight w:val="0"/>
      <w:marTop w:val="0"/>
      <w:marBottom w:val="0"/>
      <w:divBdr>
        <w:top w:val="none" w:sz="0" w:space="0" w:color="auto"/>
        <w:left w:val="none" w:sz="0" w:space="0" w:color="auto"/>
        <w:bottom w:val="none" w:sz="0" w:space="0" w:color="auto"/>
        <w:right w:val="none" w:sz="0" w:space="0" w:color="auto"/>
      </w:divBdr>
    </w:div>
    <w:div w:id="1671133501">
      <w:bodyDiv w:val="1"/>
      <w:marLeft w:val="0"/>
      <w:marRight w:val="0"/>
      <w:marTop w:val="0"/>
      <w:marBottom w:val="0"/>
      <w:divBdr>
        <w:top w:val="none" w:sz="0" w:space="0" w:color="auto"/>
        <w:left w:val="none" w:sz="0" w:space="0" w:color="auto"/>
        <w:bottom w:val="none" w:sz="0" w:space="0" w:color="auto"/>
        <w:right w:val="none" w:sz="0" w:space="0" w:color="auto"/>
      </w:divBdr>
    </w:div>
    <w:div w:id="1685476692">
      <w:bodyDiv w:val="1"/>
      <w:marLeft w:val="0"/>
      <w:marRight w:val="0"/>
      <w:marTop w:val="0"/>
      <w:marBottom w:val="0"/>
      <w:divBdr>
        <w:top w:val="none" w:sz="0" w:space="0" w:color="auto"/>
        <w:left w:val="none" w:sz="0" w:space="0" w:color="auto"/>
        <w:bottom w:val="none" w:sz="0" w:space="0" w:color="auto"/>
        <w:right w:val="none" w:sz="0" w:space="0" w:color="auto"/>
      </w:divBdr>
    </w:div>
    <w:div w:id="1754276113">
      <w:bodyDiv w:val="1"/>
      <w:marLeft w:val="0"/>
      <w:marRight w:val="0"/>
      <w:marTop w:val="0"/>
      <w:marBottom w:val="0"/>
      <w:divBdr>
        <w:top w:val="none" w:sz="0" w:space="0" w:color="auto"/>
        <w:left w:val="none" w:sz="0" w:space="0" w:color="auto"/>
        <w:bottom w:val="none" w:sz="0" w:space="0" w:color="auto"/>
        <w:right w:val="none" w:sz="0" w:space="0" w:color="auto"/>
      </w:divBdr>
      <w:divsChild>
        <w:div w:id="1940982925">
          <w:marLeft w:val="0"/>
          <w:marRight w:val="0"/>
          <w:marTop w:val="0"/>
          <w:marBottom w:val="0"/>
          <w:divBdr>
            <w:top w:val="none" w:sz="0" w:space="0" w:color="auto"/>
            <w:left w:val="none" w:sz="0" w:space="0" w:color="auto"/>
            <w:bottom w:val="none" w:sz="0" w:space="0" w:color="auto"/>
            <w:right w:val="none" w:sz="0" w:space="0" w:color="auto"/>
          </w:divBdr>
        </w:div>
        <w:div w:id="24067964">
          <w:marLeft w:val="0"/>
          <w:marRight w:val="0"/>
          <w:marTop w:val="0"/>
          <w:marBottom w:val="0"/>
          <w:divBdr>
            <w:top w:val="none" w:sz="0" w:space="0" w:color="auto"/>
            <w:left w:val="none" w:sz="0" w:space="0" w:color="auto"/>
            <w:bottom w:val="none" w:sz="0" w:space="0" w:color="auto"/>
            <w:right w:val="none" w:sz="0" w:space="0" w:color="auto"/>
          </w:divBdr>
        </w:div>
        <w:div w:id="55126579">
          <w:marLeft w:val="0"/>
          <w:marRight w:val="0"/>
          <w:marTop w:val="0"/>
          <w:marBottom w:val="0"/>
          <w:divBdr>
            <w:top w:val="none" w:sz="0" w:space="0" w:color="auto"/>
            <w:left w:val="none" w:sz="0" w:space="0" w:color="auto"/>
            <w:bottom w:val="none" w:sz="0" w:space="0" w:color="auto"/>
            <w:right w:val="none" w:sz="0" w:space="0" w:color="auto"/>
          </w:divBdr>
        </w:div>
        <w:div w:id="1204753432">
          <w:marLeft w:val="0"/>
          <w:marRight w:val="0"/>
          <w:marTop w:val="0"/>
          <w:marBottom w:val="0"/>
          <w:divBdr>
            <w:top w:val="none" w:sz="0" w:space="0" w:color="auto"/>
            <w:left w:val="none" w:sz="0" w:space="0" w:color="auto"/>
            <w:bottom w:val="none" w:sz="0" w:space="0" w:color="auto"/>
            <w:right w:val="none" w:sz="0" w:space="0" w:color="auto"/>
          </w:divBdr>
        </w:div>
        <w:div w:id="529220138">
          <w:marLeft w:val="0"/>
          <w:marRight w:val="0"/>
          <w:marTop w:val="0"/>
          <w:marBottom w:val="0"/>
          <w:divBdr>
            <w:top w:val="none" w:sz="0" w:space="0" w:color="auto"/>
            <w:left w:val="none" w:sz="0" w:space="0" w:color="auto"/>
            <w:bottom w:val="none" w:sz="0" w:space="0" w:color="auto"/>
            <w:right w:val="none" w:sz="0" w:space="0" w:color="auto"/>
          </w:divBdr>
        </w:div>
      </w:divsChild>
    </w:div>
    <w:div w:id="1777404968">
      <w:bodyDiv w:val="1"/>
      <w:marLeft w:val="0"/>
      <w:marRight w:val="0"/>
      <w:marTop w:val="0"/>
      <w:marBottom w:val="0"/>
      <w:divBdr>
        <w:top w:val="none" w:sz="0" w:space="0" w:color="auto"/>
        <w:left w:val="none" w:sz="0" w:space="0" w:color="auto"/>
        <w:bottom w:val="none" w:sz="0" w:space="0" w:color="auto"/>
        <w:right w:val="none" w:sz="0" w:space="0" w:color="auto"/>
      </w:divBdr>
    </w:div>
    <w:div w:id="1833987499">
      <w:bodyDiv w:val="1"/>
      <w:marLeft w:val="0"/>
      <w:marRight w:val="0"/>
      <w:marTop w:val="0"/>
      <w:marBottom w:val="0"/>
      <w:divBdr>
        <w:top w:val="none" w:sz="0" w:space="0" w:color="auto"/>
        <w:left w:val="none" w:sz="0" w:space="0" w:color="auto"/>
        <w:bottom w:val="none" w:sz="0" w:space="0" w:color="auto"/>
        <w:right w:val="none" w:sz="0" w:space="0" w:color="auto"/>
      </w:divBdr>
    </w:div>
    <w:div w:id="1899319034">
      <w:bodyDiv w:val="1"/>
      <w:marLeft w:val="0"/>
      <w:marRight w:val="0"/>
      <w:marTop w:val="0"/>
      <w:marBottom w:val="0"/>
      <w:divBdr>
        <w:top w:val="none" w:sz="0" w:space="0" w:color="auto"/>
        <w:left w:val="none" w:sz="0" w:space="0" w:color="auto"/>
        <w:bottom w:val="none" w:sz="0" w:space="0" w:color="auto"/>
        <w:right w:val="none" w:sz="0" w:space="0" w:color="auto"/>
      </w:divBdr>
    </w:div>
    <w:div w:id="1929003657">
      <w:bodyDiv w:val="1"/>
      <w:marLeft w:val="0"/>
      <w:marRight w:val="0"/>
      <w:marTop w:val="0"/>
      <w:marBottom w:val="0"/>
      <w:divBdr>
        <w:top w:val="none" w:sz="0" w:space="0" w:color="auto"/>
        <w:left w:val="none" w:sz="0" w:space="0" w:color="auto"/>
        <w:bottom w:val="none" w:sz="0" w:space="0" w:color="auto"/>
        <w:right w:val="none" w:sz="0" w:space="0" w:color="auto"/>
      </w:divBdr>
    </w:div>
    <w:div w:id="1980529416">
      <w:bodyDiv w:val="1"/>
      <w:marLeft w:val="0"/>
      <w:marRight w:val="0"/>
      <w:marTop w:val="0"/>
      <w:marBottom w:val="0"/>
      <w:divBdr>
        <w:top w:val="none" w:sz="0" w:space="0" w:color="auto"/>
        <w:left w:val="none" w:sz="0" w:space="0" w:color="auto"/>
        <w:bottom w:val="none" w:sz="0" w:space="0" w:color="auto"/>
        <w:right w:val="none" w:sz="0" w:space="0" w:color="auto"/>
      </w:divBdr>
      <w:divsChild>
        <w:div w:id="894312753">
          <w:marLeft w:val="0"/>
          <w:marRight w:val="0"/>
          <w:marTop w:val="0"/>
          <w:marBottom w:val="0"/>
          <w:divBdr>
            <w:top w:val="none" w:sz="0" w:space="0" w:color="auto"/>
            <w:left w:val="none" w:sz="0" w:space="0" w:color="auto"/>
            <w:bottom w:val="none" w:sz="0" w:space="0" w:color="auto"/>
            <w:right w:val="none" w:sz="0" w:space="0" w:color="auto"/>
          </w:divBdr>
        </w:div>
        <w:div w:id="944767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dif.es/sobre-adif/transparencia/economica" TargetMode="External"/><Relationship Id="rId26" Type="http://schemas.openxmlformats.org/officeDocument/2006/relationships/hyperlink" Target="https://www.adif.es/comunicacion/notas-prensa?"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dif.es/sobre-adif/contacto"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adif.es/sobre-adif/transparencia/juridica" TargetMode="External"/><Relationship Id="rId25" Type="http://schemas.openxmlformats.org/officeDocument/2006/relationships/hyperlink" Target="https://www.adif.es/servicios/mercancias/instalaciones-servicio?"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dif.es/inicio" TargetMode="External"/><Relationship Id="rId20" Type="http://schemas.openxmlformats.org/officeDocument/2006/relationships/hyperlink" Target="https://www.adif.es/sobre-adif/declaracion-red" TargetMode="External"/><Relationship Id="rId29" Type="http://schemas.openxmlformats.org/officeDocument/2006/relationships/hyperlink" Target="https://www.adif.es/w/60106-sese%C3%B1a-1?tipoBusqueda=proximasSalidas&amp;trafficType=cercanias&amp;pageFromPlid=3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dif.es/viajeros/grandes-proyectos/transformacion-atocha" TargetMode="External"/><Relationship Id="rId32" Type="http://schemas.openxmlformats.org/officeDocument/2006/relationships/image" Target="media/image6.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dif.es/viajeros/accesibilidad-estaciones" TargetMode="External"/><Relationship Id="rId28" Type="http://schemas.openxmlformats.org/officeDocument/2006/relationships/hyperlink" Target="https://www.adif.es/empleo/oferta-empleo-publico/resuelta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adif.es/sobre-adif/red-ferroviaria/mapa" TargetMode="External"/><Relationship Id="rId31" Type="http://schemas.openxmlformats.org/officeDocument/2006/relationships/hyperlink" Target="https://www.adif.es/servici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dif.es/viajeros/estaciones?" TargetMode="External"/><Relationship Id="rId27" Type="http://schemas.openxmlformats.org/officeDocument/2006/relationships/hyperlink" Target="https://www.adif.es/comunicacion/diccionario-ferroviario" TargetMode="External"/><Relationship Id="rId30" Type="http://schemas.openxmlformats.org/officeDocument/2006/relationships/hyperlink" Target="https://www.adif.es/footer-legal/mapa-web"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villena\Documents\Informe_acreditacion_web.dotx" TargetMode="External"/></Relationships>
</file>

<file path=word/theme/theme1.xml><?xml version="1.0" encoding="utf-8"?>
<a:theme xmlns:a="http://schemas.openxmlformats.org/drawingml/2006/main" name="Tema de Office">
  <a:themeElements>
    <a:clrScheme name="Personalizado 6">
      <a:dk1>
        <a:srgbClr val="002060"/>
      </a:dk1>
      <a:lt1>
        <a:srgbClr val="FFFFFF"/>
      </a:lt1>
      <a:dk2>
        <a:srgbClr val="44546A"/>
      </a:dk2>
      <a:lt2>
        <a:srgbClr val="FFFFFF"/>
      </a:lt2>
      <a:accent1>
        <a:srgbClr val="002060"/>
      </a:accent1>
      <a:accent2>
        <a:srgbClr val="0070C0"/>
      </a:accent2>
      <a:accent3>
        <a:srgbClr val="00B0F0"/>
      </a:accent3>
      <a:accent4>
        <a:srgbClr val="FFC000"/>
      </a:accent4>
      <a:accent5>
        <a:srgbClr val="44546A"/>
      </a:accent5>
      <a:accent6>
        <a:srgbClr val="70AD47"/>
      </a:accent6>
      <a:hlink>
        <a:srgbClr val="0070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4F7C6C8482E9A4783F9A5F96CF636FC" ma:contentTypeVersion="8" ma:contentTypeDescription="Crear nuevo documento." ma:contentTypeScope="" ma:versionID="44bb296e43d92cec89a227d07dbc2a34">
  <xsd:schema xmlns:xsd="http://www.w3.org/2001/XMLSchema" xmlns:xs="http://www.w3.org/2001/XMLSchema" xmlns:p="http://schemas.microsoft.com/office/2006/metadata/properties" xmlns:ns2="8aa0be0a-dc9e-464c-938f-8dfa66af08bf" targetNamespace="http://schemas.microsoft.com/office/2006/metadata/properties" ma:root="true" ma:fieldsID="1e5d9da19bd93fa08506384b099bdcd4" ns2:_="">
    <xsd:import namespace="8aa0be0a-dc9e-464c-938f-8dfa66af08bf"/>
    <xsd:element name="properties">
      <xsd:complexType>
        <xsd:sequence>
          <xsd:element name="documentManagement">
            <xsd:complexType>
              <xsd:all>
                <xsd:element ref="ns2:cuenta" minOccurs="0"/>
                <xsd:element ref="ns2:linea_actividad" minOccurs="0"/>
                <xsd:element ref="ns2:material" minOccurs="0"/>
                <xsd:element ref="ns2:licitacion" minOccurs="0"/>
                <xsd:element ref="ns2:fecha_aceptacion" minOccurs="0"/>
                <xsd:element ref="ns2:nombre_proyecto" minOccurs="0"/>
                <xsd:element ref="ns2:contacto_comercial" minOccurs="0"/>
                <xsd:element ref="ns2:id_cm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0be0a-dc9e-464c-938f-8dfa66af08bf" elementFormDefault="qualified">
    <xsd:import namespace="http://schemas.microsoft.com/office/2006/documentManagement/types"/>
    <xsd:import namespace="http://schemas.microsoft.com/office/infopath/2007/PartnerControls"/>
    <xsd:element name="cuenta" ma:index="8" nillable="true" ma:displayName="Cuenta" ma:internalName="cuenta">
      <xsd:simpleType>
        <xsd:restriction base="dms:Text"/>
      </xsd:simpleType>
    </xsd:element>
    <xsd:element name="linea_actividad" ma:index="9" nillable="true" ma:displayName="Línea Actividad" ma:internalName="linea_actividad">
      <xsd:simpleType>
        <xsd:restriction base="dms:Text"/>
      </xsd:simpleType>
    </xsd:element>
    <xsd:element name="material" ma:index="10" nillable="true" ma:displayName="Material" ma:internalName="material">
      <xsd:simpleType>
        <xsd:restriction base="dms:Text"/>
      </xsd:simpleType>
    </xsd:element>
    <xsd:element name="licitacion" ma:index="11" nillable="true" ma:displayName="Licitación" ma:internalName="licitacion">
      <xsd:simpleType>
        <xsd:restriction base="dms:Text"/>
      </xsd:simpleType>
    </xsd:element>
    <xsd:element name="fecha_aceptacion" ma:index="12" nillable="true" ma:displayName="Fecha aceptación" ma:internalName="fecha_aceptacion">
      <xsd:simpleType>
        <xsd:restriction base="dms:Text"/>
      </xsd:simpleType>
    </xsd:element>
    <xsd:element name="nombre_proyecto" ma:index="13" nillable="true" ma:displayName="Nombre proyecto" ma:internalName="nombre_proyecto">
      <xsd:simpleType>
        <xsd:restriction base="dms:Text"/>
      </xsd:simpleType>
    </xsd:element>
    <xsd:element name="contacto_comercial" ma:index="14" nillable="true" ma:displayName="Contacto comercial" ma:internalName="contacto_comercial">
      <xsd:simpleType>
        <xsd:restriction base="dms:Text"/>
      </xsd:simpleType>
    </xsd:element>
    <xsd:element name="id_cmp" ma:index="15" nillable="true" ma:displayName="ID CMP" ma:internalName="id_cmp">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d_cmp xmlns="8aa0be0a-dc9e-464c-938f-8dfa66af08bf" xsi:nil="true"/>
    <nombre_proyecto xmlns="8aa0be0a-dc9e-464c-938f-8dfa66af08bf" xsi:nil="true"/>
    <cuenta xmlns="8aa0be0a-dc9e-464c-938f-8dfa66af08bf" xsi:nil="true"/>
    <material xmlns="8aa0be0a-dc9e-464c-938f-8dfa66af08bf" xsi:nil="true"/>
    <linea_actividad xmlns="8aa0be0a-dc9e-464c-938f-8dfa66af08bf" xsi:nil="true"/>
    <licitacion xmlns="8aa0be0a-dc9e-464c-938f-8dfa66af08bf" xsi:nil="true"/>
    <contacto_comercial xmlns="8aa0be0a-dc9e-464c-938f-8dfa66af08bf" xsi:nil="true"/>
    <fecha_aceptacion xmlns="8aa0be0a-dc9e-464c-938f-8dfa66af08bf" xsi:nil="true"/>
  </documentManagement>
</p:properties>
</file>

<file path=customXml/itemProps1.xml><?xml version="1.0" encoding="utf-8"?>
<ds:datastoreItem xmlns:ds="http://schemas.openxmlformats.org/officeDocument/2006/customXml" ds:itemID="{03FA474C-A019-43BB-A05C-9019C006D0D2}">
  <ds:schemaRefs>
    <ds:schemaRef ds:uri="http://schemas.microsoft.com/sharepoint/v3/contenttype/forms"/>
  </ds:schemaRefs>
</ds:datastoreItem>
</file>

<file path=customXml/itemProps2.xml><?xml version="1.0" encoding="utf-8"?>
<ds:datastoreItem xmlns:ds="http://schemas.openxmlformats.org/officeDocument/2006/customXml" ds:itemID="{F82B5701-DEB7-41AB-A329-3DF8465F80BF}">
  <ds:schemaRefs>
    <ds:schemaRef ds:uri="http://schemas.openxmlformats.org/officeDocument/2006/bibliography"/>
  </ds:schemaRefs>
</ds:datastoreItem>
</file>

<file path=customXml/itemProps3.xml><?xml version="1.0" encoding="utf-8"?>
<ds:datastoreItem xmlns:ds="http://schemas.openxmlformats.org/officeDocument/2006/customXml" ds:itemID="{1AA77536-E957-433B-B3C7-E87C1C05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0be0a-dc9e-464c-938f-8dfa66af0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3472B7-6793-4959-9D88-4CC036985E06}">
  <ds:schemaRefs>
    <ds:schemaRef ds:uri="http://schemas.microsoft.com/office/2006/metadata/properties"/>
    <ds:schemaRef ds:uri="http://schemas.microsoft.com/office/infopath/2007/PartnerControls"/>
    <ds:schemaRef ds:uri="8aa0be0a-dc9e-464c-938f-8dfa66af08bf"/>
  </ds:schemaRefs>
</ds:datastoreItem>
</file>

<file path=docMetadata/LabelInfo.xml><?xml version="1.0" encoding="utf-8"?>
<clbl:labelList xmlns:clbl="http://schemas.microsoft.com/office/2020/mipLabelMetadata">
  <clbl:label id="{d8d56339-f70b-4cec-b4b1-a88a5e93d2ea}" enabled="1" method="Privileged" siteId="{bab5b22c-d82b-452e-9cad-04f9708f4bbd}" contentBits="0" removed="0"/>
</clbl:labelList>
</file>

<file path=docProps/app.xml><?xml version="1.0" encoding="utf-8"?>
<Properties xmlns="http://schemas.openxmlformats.org/officeDocument/2006/extended-properties" xmlns:vt="http://schemas.openxmlformats.org/officeDocument/2006/docPropsVTypes">
  <Template>Informe_acreditacion_web.dotx</Template>
  <TotalTime>127</TotalTime>
  <Pages>8</Pages>
  <Words>1093</Words>
  <Characters>6014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Diseño y Maquetación Libro de Actas TTD 2021. IV Congreso internaconal de Tecnología y Turismo para la Diversidad</vt:lpstr>
    </vt:vector>
  </TitlesOfParts>
  <Company/>
  <LinksUpToDate>false</LinksUpToDate>
  <CharactersWithSpaces>7093</CharactersWithSpaces>
  <SharedDoc>false</SharedDoc>
  <HLinks>
    <vt:vector size="222" baseType="variant">
      <vt:variant>
        <vt:i4>8060978</vt:i4>
      </vt:variant>
      <vt:variant>
        <vt:i4>87</vt:i4>
      </vt:variant>
      <vt:variant>
        <vt:i4>0</vt:i4>
      </vt:variant>
      <vt:variant>
        <vt:i4>5</vt:i4>
      </vt:variant>
      <vt:variant>
        <vt:lpwstr>https://www.ejemplo.app.web/inicio</vt:lpwstr>
      </vt:variant>
      <vt:variant>
        <vt:lpwstr/>
      </vt:variant>
      <vt:variant>
        <vt:i4>8060978</vt:i4>
      </vt:variant>
      <vt:variant>
        <vt:i4>84</vt:i4>
      </vt:variant>
      <vt:variant>
        <vt:i4>0</vt:i4>
      </vt:variant>
      <vt:variant>
        <vt:i4>5</vt:i4>
      </vt:variant>
      <vt:variant>
        <vt:lpwstr>https://www.ejemplo.app.web/inicio</vt:lpwstr>
      </vt:variant>
      <vt:variant>
        <vt:lpwstr/>
      </vt:variant>
      <vt:variant>
        <vt:i4>917583</vt:i4>
      </vt:variant>
      <vt:variant>
        <vt:i4>81</vt:i4>
      </vt:variant>
      <vt:variant>
        <vt:i4>0</vt:i4>
      </vt:variant>
      <vt:variant>
        <vt:i4>5</vt:i4>
      </vt:variant>
      <vt:variant>
        <vt:lpwstr>https://www.ejemplo.app.web/registro</vt:lpwstr>
      </vt:variant>
      <vt:variant>
        <vt:lpwstr/>
      </vt:variant>
      <vt:variant>
        <vt:i4>2424920</vt:i4>
      </vt:variant>
      <vt:variant>
        <vt:i4>78</vt:i4>
      </vt:variant>
      <vt:variant>
        <vt:i4>0</vt:i4>
      </vt:variant>
      <vt:variant>
        <vt:i4>5</vt:i4>
      </vt:variant>
      <vt:variant>
        <vt:lpwstr>https://www.ejemplo.app.web/nueva_indicencia</vt:lpwstr>
      </vt:variant>
      <vt:variant>
        <vt:lpwstr/>
      </vt:variant>
      <vt:variant>
        <vt:i4>9</vt:i4>
      </vt:variant>
      <vt:variant>
        <vt:i4>75</vt:i4>
      </vt:variant>
      <vt:variant>
        <vt:i4>0</vt:i4>
      </vt:variant>
      <vt:variant>
        <vt:i4>5</vt:i4>
      </vt:variant>
      <vt:variant>
        <vt:lpwstr>https://www.graciasati.es/actualidad</vt:lpwstr>
      </vt:variant>
      <vt:variant>
        <vt:lpwstr/>
      </vt:variant>
      <vt:variant>
        <vt:i4>7143533</vt:i4>
      </vt:variant>
      <vt:variant>
        <vt:i4>72</vt:i4>
      </vt:variant>
      <vt:variant>
        <vt:i4>0</vt:i4>
      </vt:variant>
      <vt:variant>
        <vt:i4>5</vt:i4>
      </vt:variant>
      <vt:variant>
        <vt:lpwstr>https://www.graciasati.es/contacto</vt:lpwstr>
      </vt:variant>
      <vt:variant>
        <vt:lpwstr/>
      </vt:variant>
      <vt:variant>
        <vt:i4>2293874</vt:i4>
      </vt:variant>
      <vt:variant>
        <vt:i4>69</vt:i4>
      </vt:variant>
      <vt:variant>
        <vt:i4>0</vt:i4>
      </vt:variant>
      <vt:variant>
        <vt:i4>5</vt:i4>
      </vt:variant>
      <vt:variant>
        <vt:lpwstr>https://www.graciasati.es/gat/registro</vt:lpwstr>
      </vt:variant>
      <vt:variant>
        <vt:lpwstr/>
      </vt:variant>
      <vt:variant>
        <vt:i4>7143533</vt:i4>
      </vt:variant>
      <vt:variant>
        <vt:i4>66</vt:i4>
      </vt:variant>
      <vt:variant>
        <vt:i4>0</vt:i4>
      </vt:variant>
      <vt:variant>
        <vt:i4>5</vt:i4>
      </vt:variant>
      <vt:variant>
        <vt:lpwstr>https://www.graciasati.es/contacto</vt:lpwstr>
      </vt:variant>
      <vt:variant>
        <vt:lpwstr/>
      </vt:variant>
      <vt:variant>
        <vt:i4>7995509</vt:i4>
      </vt:variant>
      <vt:variant>
        <vt:i4>63</vt:i4>
      </vt:variant>
      <vt:variant>
        <vt:i4>0</vt:i4>
      </vt:variant>
      <vt:variant>
        <vt:i4>5</vt:i4>
      </vt:variant>
      <vt:variant>
        <vt:lpwstr>https://www.graciasati.es/</vt:lpwstr>
      </vt:variant>
      <vt:variant>
        <vt:lpwstr/>
      </vt:variant>
      <vt:variant>
        <vt:i4>7995509</vt:i4>
      </vt:variant>
      <vt:variant>
        <vt:i4>60</vt:i4>
      </vt:variant>
      <vt:variant>
        <vt:i4>0</vt:i4>
      </vt:variant>
      <vt:variant>
        <vt:i4>5</vt:i4>
      </vt:variant>
      <vt:variant>
        <vt:lpwstr>https://www.graciasati.es/</vt:lpwstr>
      </vt:variant>
      <vt:variant>
        <vt:lpwstr/>
      </vt:variant>
      <vt:variant>
        <vt:i4>7995509</vt:i4>
      </vt:variant>
      <vt:variant>
        <vt:i4>57</vt:i4>
      </vt:variant>
      <vt:variant>
        <vt:i4>0</vt:i4>
      </vt:variant>
      <vt:variant>
        <vt:i4>5</vt:i4>
      </vt:variant>
      <vt:variant>
        <vt:lpwstr>https://www.graciasati.es/</vt:lpwstr>
      </vt:variant>
      <vt:variant>
        <vt:lpwstr/>
      </vt:variant>
      <vt:variant>
        <vt:i4>7995509</vt:i4>
      </vt:variant>
      <vt:variant>
        <vt:i4>54</vt:i4>
      </vt:variant>
      <vt:variant>
        <vt:i4>0</vt:i4>
      </vt:variant>
      <vt:variant>
        <vt:i4>5</vt:i4>
      </vt:variant>
      <vt:variant>
        <vt:lpwstr>https://www.graciasati.es/</vt:lpwstr>
      </vt:variant>
      <vt:variant>
        <vt:lpwstr/>
      </vt:variant>
      <vt:variant>
        <vt:i4>1769539</vt:i4>
      </vt:variant>
      <vt:variant>
        <vt:i4>51</vt:i4>
      </vt:variant>
      <vt:variant>
        <vt:i4>0</vt:i4>
      </vt:variant>
      <vt:variant>
        <vt:i4>5</vt:i4>
      </vt:variant>
      <vt:variant>
        <vt:lpwstr>C:\Users\msvillena\AppData\Local\Microsoft\Windows\INetCache\Content.Outlook\R1ZHWF18\www.graciasati.es</vt:lpwstr>
      </vt:variant>
      <vt:variant>
        <vt:lpwstr/>
      </vt:variant>
      <vt:variant>
        <vt:i4>5963836</vt:i4>
      </vt:variant>
      <vt:variant>
        <vt:i4>3</vt:i4>
      </vt:variant>
      <vt:variant>
        <vt:i4>0</vt:i4>
      </vt:variant>
      <vt:variant>
        <vt:i4>5</vt:i4>
      </vt:variant>
      <vt:variant>
        <vt:lpwstr>https://www.consilium.europa.eu/es/infographics/disability-eu-facts-figures/</vt:lpwstr>
      </vt:variant>
      <vt:variant>
        <vt:lpwstr>0</vt:lpwstr>
      </vt:variant>
      <vt:variant>
        <vt:i4>1966098</vt:i4>
      </vt:variant>
      <vt:variant>
        <vt:i4>0</vt:i4>
      </vt:variant>
      <vt:variant>
        <vt:i4>0</vt:i4>
      </vt:variant>
      <vt:variant>
        <vt:i4>5</vt:i4>
      </vt:variant>
      <vt:variant>
        <vt:lpwstr>https://www.w3.org/TR/WCAG22/</vt:lpwstr>
      </vt:variant>
      <vt:variant>
        <vt:lpwstr/>
      </vt:variant>
      <vt:variant>
        <vt:i4>7405661</vt:i4>
      </vt:variant>
      <vt:variant>
        <vt:i4>63</vt:i4>
      </vt:variant>
      <vt:variant>
        <vt:i4>0</vt:i4>
      </vt:variant>
      <vt:variant>
        <vt:i4>5</vt:i4>
      </vt:variant>
      <vt:variant>
        <vt:lpwstr>mailto:Isalado@ilunion.com</vt:lpwstr>
      </vt:variant>
      <vt:variant>
        <vt:lpwstr/>
      </vt:variant>
      <vt:variant>
        <vt:i4>7405661</vt:i4>
      </vt:variant>
      <vt:variant>
        <vt:i4>60</vt:i4>
      </vt:variant>
      <vt:variant>
        <vt:i4>0</vt:i4>
      </vt:variant>
      <vt:variant>
        <vt:i4>5</vt:i4>
      </vt:variant>
      <vt:variant>
        <vt:lpwstr>mailto:Isalado@ilunion.com</vt:lpwstr>
      </vt:variant>
      <vt:variant>
        <vt:lpwstr/>
      </vt:variant>
      <vt:variant>
        <vt:i4>7405661</vt:i4>
      </vt:variant>
      <vt:variant>
        <vt:i4>57</vt:i4>
      </vt:variant>
      <vt:variant>
        <vt:i4>0</vt:i4>
      </vt:variant>
      <vt:variant>
        <vt:i4>5</vt:i4>
      </vt:variant>
      <vt:variant>
        <vt:lpwstr>mailto:Isalado@ilunion.com</vt:lpwstr>
      </vt:variant>
      <vt:variant>
        <vt:lpwstr/>
      </vt:variant>
      <vt:variant>
        <vt:i4>1769513</vt:i4>
      </vt:variant>
      <vt:variant>
        <vt:i4>54</vt:i4>
      </vt:variant>
      <vt:variant>
        <vt:i4>0</vt:i4>
      </vt:variant>
      <vt:variant>
        <vt:i4>5</vt:i4>
      </vt:variant>
      <vt:variant>
        <vt:lpwstr>mailto:lsanchezg@ilunion.com</vt:lpwstr>
      </vt:variant>
      <vt:variant>
        <vt:lpwstr/>
      </vt:variant>
      <vt:variant>
        <vt:i4>7405661</vt:i4>
      </vt:variant>
      <vt:variant>
        <vt:i4>51</vt:i4>
      </vt:variant>
      <vt:variant>
        <vt:i4>0</vt:i4>
      </vt:variant>
      <vt:variant>
        <vt:i4>5</vt:i4>
      </vt:variant>
      <vt:variant>
        <vt:lpwstr>mailto:Isalado@ilunion.com</vt:lpwstr>
      </vt:variant>
      <vt:variant>
        <vt:lpwstr/>
      </vt:variant>
      <vt:variant>
        <vt:i4>7405661</vt:i4>
      </vt:variant>
      <vt:variant>
        <vt:i4>48</vt:i4>
      </vt:variant>
      <vt:variant>
        <vt:i4>0</vt:i4>
      </vt:variant>
      <vt:variant>
        <vt:i4>5</vt:i4>
      </vt:variant>
      <vt:variant>
        <vt:lpwstr>mailto:Isalado@ilunion.com</vt:lpwstr>
      </vt:variant>
      <vt:variant>
        <vt:lpwstr/>
      </vt:variant>
      <vt:variant>
        <vt:i4>1769513</vt:i4>
      </vt:variant>
      <vt:variant>
        <vt:i4>45</vt:i4>
      </vt:variant>
      <vt:variant>
        <vt:i4>0</vt:i4>
      </vt:variant>
      <vt:variant>
        <vt:i4>5</vt:i4>
      </vt:variant>
      <vt:variant>
        <vt:lpwstr>mailto:lsanchezg@ilunion.com</vt:lpwstr>
      </vt:variant>
      <vt:variant>
        <vt:lpwstr/>
      </vt:variant>
      <vt:variant>
        <vt:i4>7405661</vt:i4>
      </vt:variant>
      <vt:variant>
        <vt:i4>42</vt:i4>
      </vt:variant>
      <vt:variant>
        <vt:i4>0</vt:i4>
      </vt:variant>
      <vt:variant>
        <vt:i4>5</vt:i4>
      </vt:variant>
      <vt:variant>
        <vt:lpwstr>mailto:Isalado@ilunion.com</vt:lpwstr>
      </vt:variant>
      <vt:variant>
        <vt:lpwstr/>
      </vt:variant>
      <vt:variant>
        <vt:i4>7405661</vt:i4>
      </vt:variant>
      <vt:variant>
        <vt:i4>39</vt:i4>
      </vt:variant>
      <vt:variant>
        <vt:i4>0</vt:i4>
      </vt:variant>
      <vt:variant>
        <vt:i4>5</vt:i4>
      </vt:variant>
      <vt:variant>
        <vt:lpwstr>mailto:Isalado@ilunion.com</vt:lpwstr>
      </vt:variant>
      <vt:variant>
        <vt:lpwstr/>
      </vt:variant>
      <vt:variant>
        <vt:i4>1769513</vt:i4>
      </vt:variant>
      <vt:variant>
        <vt:i4>36</vt:i4>
      </vt:variant>
      <vt:variant>
        <vt:i4>0</vt:i4>
      </vt:variant>
      <vt:variant>
        <vt:i4>5</vt:i4>
      </vt:variant>
      <vt:variant>
        <vt:lpwstr>mailto:lsanchezg@ilunion.com</vt:lpwstr>
      </vt:variant>
      <vt:variant>
        <vt:lpwstr/>
      </vt:variant>
      <vt:variant>
        <vt:i4>1769513</vt:i4>
      </vt:variant>
      <vt:variant>
        <vt:i4>33</vt:i4>
      </vt:variant>
      <vt:variant>
        <vt:i4>0</vt:i4>
      </vt:variant>
      <vt:variant>
        <vt:i4>5</vt:i4>
      </vt:variant>
      <vt:variant>
        <vt:lpwstr>mailto:lsanchezg@ilunion.com</vt:lpwstr>
      </vt:variant>
      <vt:variant>
        <vt:lpwstr/>
      </vt:variant>
      <vt:variant>
        <vt:i4>7405661</vt:i4>
      </vt:variant>
      <vt:variant>
        <vt:i4>30</vt:i4>
      </vt:variant>
      <vt:variant>
        <vt:i4>0</vt:i4>
      </vt:variant>
      <vt:variant>
        <vt:i4>5</vt:i4>
      </vt:variant>
      <vt:variant>
        <vt:lpwstr>mailto:Isalado@ilunion.com</vt:lpwstr>
      </vt:variant>
      <vt:variant>
        <vt:lpwstr/>
      </vt:variant>
      <vt:variant>
        <vt:i4>1769513</vt:i4>
      </vt:variant>
      <vt:variant>
        <vt:i4>27</vt:i4>
      </vt:variant>
      <vt:variant>
        <vt:i4>0</vt:i4>
      </vt:variant>
      <vt:variant>
        <vt:i4>5</vt:i4>
      </vt:variant>
      <vt:variant>
        <vt:lpwstr>mailto:lsanchezg@ilunion.com</vt:lpwstr>
      </vt:variant>
      <vt:variant>
        <vt:lpwstr/>
      </vt:variant>
      <vt:variant>
        <vt:i4>1769513</vt:i4>
      </vt:variant>
      <vt:variant>
        <vt:i4>24</vt:i4>
      </vt:variant>
      <vt:variant>
        <vt:i4>0</vt:i4>
      </vt:variant>
      <vt:variant>
        <vt:i4>5</vt:i4>
      </vt:variant>
      <vt:variant>
        <vt:lpwstr>mailto:lsanchezg@ilunion.com</vt:lpwstr>
      </vt:variant>
      <vt:variant>
        <vt:lpwstr/>
      </vt:variant>
      <vt:variant>
        <vt:i4>1769513</vt:i4>
      </vt:variant>
      <vt:variant>
        <vt:i4>21</vt:i4>
      </vt:variant>
      <vt:variant>
        <vt:i4>0</vt:i4>
      </vt:variant>
      <vt:variant>
        <vt:i4>5</vt:i4>
      </vt:variant>
      <vt:variant>
        <vt:lpwstr>mailto:lsanchezg@ilunion.com</vt:lpwstr>
      </vt:variant>
      <vt:variant>
        <vt:lpwstr/>
      </vt:variant>
      <vt:variant>
        <vt:i4>1769513</vt:i4>
      </vt:variant>
      <vt:variant>
        <vt:i4>18</vt:i4>
      </vt:variant>
      <vt:variant>
        <vt:i4>0</vt:i4>
      </vt:variant>
      <vt:variant>
        <vt:i4>5</vt:i4>
      </vt:variant>
      <vt:variant>
        <vt:lpwstr>mailto:lsanchezg@ilunion.com</vt:lpwstr>
      </vt:variant>
      <vt:variant>
        <vt:lpwstr/>
      </vt:variant>
      <vt:variant>
        <vt:i4>262206</vt:i4>
      </vt:variant>
      <vt:variant>
        <vt:i4>15</vt:i4>
      </vt:variant>
      <vt:variant>
        <vt:i4>0</vt:i4>
      </vt:variant>
      <vt:variant>
        <vt:i4>5</vt:i4>
      </vt:variant>
      <vt:variant>
        <vt:lpwstr>mailto:msvillena@ilunion.com</vt:lpwstr>
      </vt:variant>
      <vt:variant>
        <vt:lpwstr/>
      </vt:variant>
      <vt:variant>
        <vt:i4>7405661</vt:i4>
      </vt:variant>
      <vt:variant>
        <vt:i4>12</vt:i4>
      </vt:variant>
      <vt:variant>
        <vt:i4>0</vt:i4>
      </vt:variant>
      <vt:variant>
        <vt:i4>5</vt:i4>
      </vt:variant>
      <vt:variant>
        <vt:lpwstr>mailto:Isalado@ilunion.com</vt:lpwstr>
      </vt:variant>
      <vt:variant>
        <vt:lpwstr/>
      </vt:variant>
      <vt:variant>
        <vt:i4>1769513</vt:i4>
      </vt:variant>
      <vt:variant>
        <vt:i4>9</vt:i4>
      </vt:variant>
      <vt:variant>
        <vt:i4>0</vt:i4>
      </vt:variant>
      <vt:variant>
        <vt:i4>5</vt:i4>
      </vt:variant>
      <vt:variant>
        <vt:lpwstr>mailto:lsanchezg@ilunion.com</vt:lpwstr>
      </vt:variant>
      <vt:variant>
        <vt:lpwstr/>
      </vt:variant>
      <vt:variant>
        <vt:i4>7405661</vt:i4>
      </vt:variant>
      <vt:variant>
        <vt:i4>6</vt:i4>
      </vt:variant>
      <vt:variant>
        <vt:i4>0</vt:i4>
      </vt:variant>
      <vt:variant>
        <vt:i4>5</vt:i4>
      </vt:variant>
      <vt:variant>
        <vt:lpwstr>mailto:Isalado@ilunion.com</vt:lpwstr>
      </vt:variant>
      <vt:variant>
        <vt:lpwstr/>
      </vt:variant>
      <vt:variant>
        <vt:i4>1769513</vt:i4>
      </vt:variant>
      <vt:variant>
        <vt:i4>3</vt:i4>
      </vt:variant>
      <vt:variant>
        <vt:i4>0</vt:i4>
      </vt:variant>
      <vt:variant>
        <vt:i4>5</vt:i4>
      </vt:variant>
      <vt:variant>
        <vt:lpwstr>mailto:lsanchezg@ilunion.com</vt:lpwstr>
      </vt:variant>
      <vt:variant>
        <vt:lpwstr/>
      </vt:variant>
      <vt:variant>
        <vt:i4>1769513</vt:i4>
      </vt:variant>
      <vt:variant>
        <vt:i4>0</vt:i4>
      </vt:variant>
      <vt:variant>
        <vt:i4>0</vt:i4>
      </vt:variant>
      <vt:variant>
        <vt:i4>5</vt:i4>
      </vt:variant>
      <vt:variant>
        <vt:lpwstr>mailto:lsanchezg@ilunion.com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y Maquetación Libro de Actas TTD 2021. IV Congreso internaconal de Tecnología y Turismo para la Diversidad</dc:title>
  <dc:subject>Oferta técnica</dc:subject>
  <dc:creator>Villena Salerno, Maria Soledad</dc:creator>
  <cp:keywords/>
  <dc:description/>
  <cp:lastModifiedBy>De La Cruz Morales, Carlos</cp:lastModifiedBy>
  <cp:revision>13</cp:revision>
  <cp:lastPrinted>2025-06-05T12:14:00Z</cp:lastPrinted>
  <dcterms:created xsi:type="dcterms:W3CDTF">2025-12-23T08:44:00Z</dcterms:created>
  <dcterms:modified xsi:type="dcterms:W3CDTF">2025-12-26T13:22:00Z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MSIP_Label_d958723a-5915-4af3-b4cd-4da9a9655e8a_Enabled">
    <vt:lpwstr>true</vt:lpwstr>
  </property>
  <property fmtid="{D5CDD505-2E9C-101B-9397-08002B2CF9AE}" pid="4" name="MSIP_Label_d958723a-5915-4af3-b4cd-4da9a9655e8a_SetDate">
    <vt:lpwstr>2023-10-13T12:40:26Z</vt:lpwstr>
  </property>
  <property fmtid="{D5CDD505-2E9C-101B-9397-08002B2CF9AE}" pid="5" name="MSIP_Label_d958723a-5915-4af3-b4cd-4da9a9655e8a_Method">
    <vt:lpwstr>Standard</vt:lpwstr>
  </property>
  <property fmtid="{D5CDD505-2E9C-101B-9397-08002B2CF9AE}" pid="6" name="MSIP_Label_d958723a-5915-4af3-b4cd-4da9a9655e8a_Name">
    <vt:lpwstr>d958723a-5915-4af3-b4cd-4da9a9655e8a</vt:lpwstr>
  </property>
  <property fmtid="{D5CDD505-2E9C-101B-9397-08002B2CF9AE}" pid="7" name="MSIP_Label_d958723a-5915-4af3-b4cd-4da9a9655e8a_SiteId">
    <vt:lpwstr>bab5b22c-d82b-452e-9cad-04f9708f4bbd</vt:lpwstr>
  </property>
  <property fmtid="{D5CDD505-2E9C-101B-9397-08002B2CF9AE}" pid="8" name="MSIP_Label_d958723a-5915-4af3-b4cd-4da9a9655e8a_ActionId">
    <vt:lpwstr>941de3cb-3edd-4dfc-a4b1-762e905f3124</vt:lpwstr>
  </property>
  <property fmtid="{D5CDD505-2E9C-101B-9397-08002B2CF9AE}" pid="9" name="MSIP_Label_d958723a-5915-4af3-b4cd-4da9a9655e8a_ContentBits">
    <vt:lpwstr>2</vt:lpwstr>
  </property>
  <property fmtid="{D5CDD505-2E9C-101B-9397-08002B2CF9AE}" pid="10" name="ClassificationContentMarkingFooterShapeIds">
    <vt:lpwstr>c,f,4c9a73e3</vt:lpwstr>
  </property>
  <property fmtid="{D5CDD505-2E9C-101B-9397-08002B2CF9AE}" pid="11" name="ClassificationContentMarkingFooterText">
    <vt:lpwstr>Clasificación: Interna</vt:lpwstr>
  </property>
  <property fmtid="{D5CDD505-2E9C-101B-9397-08002B2CF9AE}" pid="12" name="ContentTypeId">
    <vt:lpwstr>0x010100B4F7C6C8482E9A4783F9A5F96CF636FC</vt:lpwstr>
  </property>
  <property fmtid="{D5CDD505-2E9C-101B-9397-08002B2CF9AE}" pid="13" name="MediaServiceImageTags">
    <vt:lpwstr/>
  </property>
</Properties>
</file>